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4701A1" w14:paraId="6E09ADCA" w14:textId="77777777" w:rsidTr="005850BB">
        <w:tc>
          <w:tcPr>
            <w:tcW w:w="6498" w:type="dxa"/>
            <w:shd w:val="clear" w:color="auto" w:fill="433E96" w:themeFill="accent2" w:themeFillShade="80"/>
            <w:vAlign w:val="center"/>
          </w:tcPr>
          <w:p w14:paraId="6FFDFDAC" w14:textId="77777777" w:rsidR="004701A1" w:rsidRDefault="004701A1" w:rsidP="005850BB">
            <w:pPr>
              <w:pStyle w:val="Month"/>
            </w:pPr>
            <w:r>
              <w:t>May</w:t>
            </w:r>
          </w:p>
        </w:tc>
        <w:tc>
          <w:tcPr>
            <w:tcW w:w="4518" w:type="dxa"/>
            <w:shd w:val="clear" w:color="auto" w:fill="433E96" w:themeFill="accent2" w:themeFillShade="80"/>
            <w:vAlign w:val="center"/>
          </w:tcPr>
          <w:p w14:paraId="7DF9AA5D" w14:textId="77777777" w:rsidR="004701A1" w:rsidRDefault="004701A1" w:rsidP="005850BB">
            <w:pPr>
              <w:pStyle w:val="Year"/>
            </w:pPr>
            <w:r>
              <w:t>2026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4701A1" w14:paraId="548A1BF2" w14:textId="77777777" w:rsidTr="005850BB">
        <w:trPr>
          <w:trHeight w:hRule="exact" w:val="864"/>
        </w:trPr>
        <w:tc>
          <w:tcPr>
            <w:tcW w:w="10915" w:type="dxa"/>
          </w:tcPr>
          <w:p w14:paraId="045D0FE7" w14:textId="430BC445" w:rsidR="004701A1" w:rsidRPr="004701A1" w:rsidRDefault="004701A1" w:rsidP="005850BB">
            <w:pPr>
              <w:pStyle w:val="Title"/>
              <w:spacing w:before="0" w:after="0"/>
              <w:rPr>
                <w:i/>
                <w:iCs/>
                <w:color w:val="433E96" w:themeColor="accent2" w:themeShade="80"/>
                <w:sz w:val="32"/>
                <w:szCs w:val="44"/>
              </w:rPr>
            </w:pPr>
            <w:r w:rsidRPr="004701A1">
              <w:rPr>
                <w:i/>
                <w:iCs/>
                <w:color w:val="433E96" w:themeColor="accent2" w:themeShade="80"/>
                <w:sz w:val="36"/>
                <w:szCs w:val="48"/>
              </w:rPr>
              <w:t>“</w:t>
            </w:r>
            <w:r w:rsidRPr="004701A1">
              <w:rPr>
                <w:i/>
                <w:iCs/>
                <w:color w:val="433E96" w:themeColor="accent2" w:themeShade="80"/>
                <w:sz w:val="32"/>
                <w:szCs w:val="44"/>
              </w:rPr>
              <w:t>Is the mo</w:t>
            </w:r>
            <w:r w:rsidR="00F67DC8">
              <w:rPr>
                <w:i/>
                <w:iCs/>
                <w:color w:val="433E96" w:themeColor="accent2" w:themeShade="80"/>
                <w:sz w:val="32"/>
                <w:szCs w:val="44"/>
              </w:rPr>
              <w:t>n</w:t>
            </w:r>
            <w:r w:rsidRPr="004701A1">
              <w:rPr>
                <w:i/>
                <w:iCs/>
                <w:color w:val="433E96" w:themeColor="accent2" w:themeShade="80"/>
                <w:sz w:val="32"/>
                <w:szCs w:val="44"/>
              </w:rPr>
              <w:t xml:space="preserve">th of </w:t>
            </w:r>
            <w:r w:rsidR="003B166C">
              <w:rPr>
                <w:i/>
                <w:iCs/>
                <w:color w:val="433E96" w:themeColor="accent2" w:themeShade="80"/>
                <w:sz w:val="32"/>
                <w:szCs w:val="44"/>
              </w:rPr>
              <w:t>e</w:t>
            </w:r>
            <w:r w:rsidRPr="004701A1">
              <w:rPr>
                <w:i/>
                <w:iCs/>
                <w:color w:val="433E96" w:themeColor="accent2" w:themeShade="80"/>
                <w:sz w:val="32"/>
                <w:szCs w:val="44"/>
              </w:rPr>
              <w:t xml:space="preserve">xpectation, the month of wishes, the month of hope.”               </w:t>
            </w:r>
          </w:p>
          <w:p w14:paraId="0137CB97" w14:textId="77777777" w:rsidR="004701A1" w:rsidRPr="004701A1" w:rsidRDefault="004701A1" w:rsidP="005850BB">
            <w:pPr>
              <w:pStyle w:val="Title"/>
              <w:spacing w:before="0" w:after="0"/>
              <w:rPr>
                <w:i/>
                <w:iCs/>
                <w:sz w:val="28"/>
                <w:szCs w:val="40"/>
              </w:rPr>
            </w:pPr>
            <w:r w:rsidRPr="004701A1">
              <w:rPr>
                <w:i/>
                <w:iCs/>
                <w:color w:val="433E96" w:themeColor="accent2" w:themeShade="80"/>
                <w:sz w:val="32"/>
                <w:szCs w:val="44"/>
              </w:rPr>
              <w:t xml:space="preserve">   - Emily Bronte</w:t>
            </w:r>
          </w:p>
        </w:tc>
      </w:tr>
      <w:tr w:rsidR="004701A1" w14:paraId="45901881" w14:textId="77777777" w:rsidTr="005850BB">
        <w:trPr>
          <w:trHeight w:hRule="exact" w:val="4320"/>
        </w:trPr>
        <w:tc>
          <w:tcPr>
            <w:tcW w:w="10915" w:type="dxa"/>
          </w:tcPr>
          <w:p w14:paraId="515F06AE" w14:textId="77777777" w:rsidR="004701A1" w:rsidRDefault="004701A1" w:rsidP="005850BB">
            <w:r>
              <w:rPr>
                <w:noProof/>
              </w:rPr>
              <w:drawing>
                <wp:inline distT="0" distB="0" distL="0" distR="0" wp14:anchorId="2731D23F" wp14:editId="3D5B8D62">
                  <wp:extent cx="6858000" cy="4573270"/>
                  <wp:effectExtent l="0" t="0" r="0" b="0"/>
                  <wp:docPr id="256101390" name="Picture 1" descr="Rows of American flags in twi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442012" name="Picture 1352442012" descr="Rows of American flags in twiligh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57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802"/>
        <w:gridCol w:w="1980"/>
        <w:gridCol w:w="1831"/>
        <w:gridCol w:w="1589"/>
        <w:gridCol w:w="1800"/>
        <w:gridCol w:w="1800"/>
        <w:gridCol w:w="982"/>
      </w:tblGrid>
      <w:tr w:rsidR="004701A1" w14:paraId="02AD3A7A" w14:textId="77777777" w:rsidTr="00EA5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109535517"/>
            <w:placeholder>
              <w:docPart w:val="B10F8B16B75149A290CF0AAADF52C312"/>
            </w:placeholder>
            <w:temporary/>
            <w:showingPlcHdr/>
            <w15:appearance w15:val="hidden"/>
          </w:sdtPr>
          <w:sdtContent>
            <w:tc>
              <w:tcPr>
                <w:tcW w:w="802" w:type="dxa"/>
                <w:tcBorders>
                  <w:bottom w:val="nil"/>
                </w:tcBorders>
              </w:tcPr>
              <w:p w14:paraId="4408D7CB" w14:textId="77777777" w:rsidR="004701A1" w:rsidRDefault="004701A1" w:rsidP="005850BB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980" w:type="dxa"/>
            <w:tcBorders>
              <w:bottom w:val="nil"/>
            </w:tcBorders>
          </w:tcPr>
          <w:p w14:paraId="224B52CD" w14:textId="77777777" w:rsidR="004701A1" w:rsidRDefault="004701A1" w:rsidP="005850BB">
            <w:pPr>
              <w:pStyle w:val="Days"/>
            </w:pPr>
            <w:sdt>
              <w:sdtPr>
                <w:id w:val="-860739588"/>
                <w:placeholder>
                  <w:docPart w:val="B6515FD789024714AF7D05F957CF9579"/>
                </w:placeholder>
                <w:temporary/>
                <w:showingPlcHdr/>
                <w15:appearance w15:val="hidden"/>
              </w:sdtPr>
              <w:sdtContent>
                <w:r>
                  <w:t>Monday</w:t>
                </w:r>
              </w:sdtContent>
            </w:sdt>
          </w:p>
        </w:tc>
        <w:tc>
          <w:tcPr>
            <w:tcW w:w="1831" w:type="dxa"/>
            <w:tcBorders>
              <w:bottom w:val="nil"/>
            </w:tcBorders>
          </w:tcPr>
          <w:p w14:paraId="3EB443F6" w14:textId="77777777" w:rsidR="004701A1" w:rsidRDefault="004701A1" w:rsidP="005850BB">
            <w:pPr>
              <w:pStyle w:val="Days"/>
            </w:pPr>
            <w:sdt>
              <w:sdtPr>
                <w:id w:val="1315368418"/>
                <w:placeholder>
                  <w:docPart w:val="6721FEA5011941C8B037BB7628DEAF22"/>
                </w:placeholder>
                <w:temporary/>
                <w:showingPlcHdr/>
                <w15:appearance w15:val="hidden"/>
              </w:sdtPr>
              <w:sdtContent>
                <w:r>
                  <w:t>Tuesday</w:t>
                </w:r>
              </w:sdtContent>
            </w:sdt>
          </w:p>
        </w:tc>
        <w:tc>
          <w:tcPr>
            <w:tcW w:w="1589" w:type="dxa"/>
            <w:tcBorders>
              <w:bottom w:val="nil"/>
            </w:tcBorders>
          </w:tcPr>
          <w:p w14:paraId="24A004C4" w14:textId="77777777" w:rsidR="004701A1" w:rsidRDefault="004701A1" w:rsidP="005850BB">
            <w:pPr>
              <w:pStyle w:val="Days"/>
            </w:pPr>
            <w:sdt>
              <w:sdtPr>
                <w:id w:val="1997374602"/>
                <w:placeholder>
                  <w:docPart w:val="19A0FC605E37419F832D7DD7B45E580E"/>
                </w:placeholder>
                <w:temporary/>
                <w:showingPlcHdr/>
                <w15:appearance w15:val="hidden"/>
              </w:sdtPr>
              <w:sdtContent>
                <w:r>
                  <w:t>Wednesday</w:t>
                </w:r>
              </w:sdtContent>
            </w:sdt>
          </w:p>
        </w:tc>
        <w:tc>
          <w:tcPr>
            <w:tcW w:w="1800" w:type="dxa"/>
            <w:tcBorders>
              <w:bottom w:val="nil"/>
            </w:tcBorders>
          </w:tcPr>
          <w:p w14:paraId="29E3A939" w14:textId="77777777" w:rsidR="004701A1" w:rsidRDefault="004701A1" w:rsidP="005850BB">
            <w:pPr>
              <w:pStyle w:val="Days"/>
            </w:pPr>
            <w:sdt>
              <w:sdtPr>
                <w:id w:val="-305244672"/>
                <w:placeholder>
                  <w:docPart w:val="3B96A84BA289495C9326106E6953C660"/>
                </w:placeholder>
                <w:temporary/>
                <w:showingPlcHdr/>
                <w15:appearance w15:val="hidden"/>
              </w:sdtPr>
              <w:sdtContent>
                <w:r>
                  <w:t>Thursday</w:t>
                </w:r>
              </w:sdtContent>
            </w:sdt>
          </w:p>
        </w:tc>
        <w:tc>
          <w:tcPr>
            <w:tcW w:w="1800" w:type="dxa"/>
            <w:tcBorders>
              <w:bottom w:val="nil"/>
            </w:tcBorders>
          </w:tcPr>
          <w:p w14:paraId="1DDFB744" w14:textId="77777777" w:rsidR="004701A1" w:rsidRDefault="004701A1" w:rsidP="005850BB">
            <w:pPr>
              <w:pStyle w:val="Days"/>
            </w:pPr>
            <w:sdt>
              <w:sdtPr>
                <w:id w:val="-1879158061"/>
                <w:placeholder>
                  <w:docPart w:val="A0DDC2ACB3B04647BD11635BC77F7DAC"/>
                </w:placeholder>
                <w:temporary/>
                <w:showingPlcHdr/>
                <w15:appearance w15:val="hidden"/>
              </w:sdtPr>
              <w:sdtContent>
                <w:r>
                  <w:t>Friday</w:t>
                </w:r>
              </w:sdtContent>
            </w:sdt>
          </w:p>
        </w:tc>
        <w:tc>
          <w:tcPr>
            <w:tcW w:w="982" w:type="dxa"/>
            <w:tcBorders>
              <w:bottom w:val="nil"/>
            </w:tcBorders>
          </w:tcPr>
          <w:p w14:paraId="2A867117" w14:textId="77777777" w:rsidR="004701A1" w:rsidRDefault="004701A1" w:rsidP="005850BB">
            <w:pPr>
              <w:pStyle w:val="Days"/>
            </w:pPr>
            <w:sdt>
              <w:sdtPr>
                <w:id w:val="-1004658675"/>
                <w:placeholder>
                  <w:docPart w:val="D51FF497309C41349B24D93FE91BD747"/>
                </w:placeholder>
                <w:temporary/>
                <w:showingPlcHdr/>
                <w15:appearance w15:val="hidden"/>
              </w:sdtPr>
              <w:sdtContent>
                <w:r>
                  <w:t>Saturday</w:t>
                </w:r>
              </w:sdtContent>
            </w:sdt>
          </w:p>
        </w:tc>
      </w:tr>
      <w:tr w:rsidR="004701A1" w14:paraId="3E8E400A" w14:textId="77777777" w:rsidTr="00EA5AFF">
        <w:tc>
          <w:tcPr>
            <w:tcW w:w="802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4AA919DC" w14:textId="77777777" w:rsidR="004701A1" w:rsidRDefault="004701A1" w:rsidP="005850BB">
            <w:pPr>
              <w:pStyle w:val="Dates"/>
            </w:pP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5451E7F6" w14:textId="77777777" w:rsidR="004701A1" w:rsidRDefault="004701A1" w:rsidP="005850BB">
            <w:pPr>
              <w:pStyle w:val="Dates"/>
            </w:pPr>
          </w:p>
        </w:tc>
        <w:tc>
          <w:tcPr>
            <w:tcW w:w="1831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653CAD72" w14:textId="77777777" w:rsidR="004701A1" w:rsidRDefault="004701A1" w:rsidP="005850BB">
            <w:pPr>
              <w:pStyle w:val="Dates"/>
            </w:pPr>
          </w:p>
        </w:tc>
        <w:tc>
          <w:tcPr>
            <w:tcW w:w="1589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63D6C986" w14:textId="77777777" w:rsidR="004701A1" w:rsidRDefault="004701A1" w:rsidP="005850BB">
            <w:pPr>
              <w:pStyle w:val="Dates"/>
            </w:pP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B9BAD6" w:themeFill="accent1" w:themeFillTint="66"/>
          </w:tcPr>
          <w:p w14:paraId="41FE1516" w14:textId="77777777" w:rsidR="004701A1" w:rsidRDefault="004701A1" w:rsidP="005850BB">
            <w:pPr>
              <w:pStyle w:val="Dates"/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4B7BCD0D" w14:textId="77777777" w:rsidR="004701A1" w:rsidRDefault="004701A1" w:rsidP="005850BB">
            <w:pPr>
              <w:pStyle w:val="Dates"/>
            </w:pPr>
            <w:r w:rsidRPr="004925D6">
              <w:t>1</w:t>
            </w:r>
          </w:p>
        </w:tc>
        <w:tc>
          <w:tcPr>
            <w:tcW w:w="982" w:type="dxa"/>
            <w:tcBorders>
              <w:top w:val="nil"/>
              <w:bottom w:val="nil"/>
            </w:tcBorders>
            <w:shd w:val="clear" w:color="auto" w:fill="FAF8CF" w:themeFill="accent3"/>
          </w:tcPr>
          <w:p w14:paraId="67764051" w14:textId="77777777" w:rsidR="004701A1" w:rsidRDefault="004701A1" w:rsidP="005850BB">
            <w:pPr>
              <w:pStyle w:val="Dates"/>
            </w:pPr>
            <w:r w:rsidRPr="004925D6">
              <w:t>2</w:t>
            </w:r>
          </w:p>
        </w:tc>
      </w:tr>
      <w:tr w:rsidR="004701A1" w14:paraId="6EB21FC2" w14:textId="77777777" w:rsidTr="00EA5AFF">
        <w:trPr>
          <w:trHeight w:hRule="exact" w:val="558"/>
        </w:trPr>
        <w:tc>
          <w:tcPr>
            <w:tcW w:w="802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723B8696" w14:textId="77777777" w:rsidR="004701A1" w:rsidRDefault="004701A1" w:rsidP="005850BB"/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0A72937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57E52594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0CDF8FB0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797FC25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bottom w:val="single" w:sz="6" w:space="0" w:color="BFBFBF" w:themeColor="background1" w:themeShade="BF"/>
            </w:tcBorders>
          </w:tcPr>
          <w:p w14:paraId="1CB113E6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Lunch Time Karaoke @ Indian River Library 12</w:t>
            </w:r>
          </w:p>
        </w:tc>
        <w:tc>
          <w:tcPr>
            <w:tcW w:w="98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0552D27" w14:textId="77777777" w:rsidR="004701A1" w:rsidRDefault="004701A1" w:rsidP="005850BB"/>
        </w:tc>
      </w:tr>
      <w:tr w:rsidR="004701A1" w14:paraId="2E9BA6B5" w14:textId="77777777" w:rsidTr="00EA5AFF">
        <w:tc>
          <w:tcPr>
            <w:tcW w:w="80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2795993" w14:textId="77777777" w:rsidR="004701A1" w:rsidRDefault="004701A1" w:rsidP="005850BB">
            <w:pPr>
              <w:pStyle w:val="Dates"/>
            </w:pPr>
            <w:r>
              <w:t>3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446E3F3C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31" w:type="dxa"/>
            <w:tcBorders>
              <w:top w:val="single" w:sz="6" w:space="0" w:color="BFBFBF" w:themeColor="background1" w:themeShade="BF"/>
              <w:bottom w:val="nil"/>
            </w:tcBorders>
          </w:tcPr>
          <w:p w14:paraId="547CAAAD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89" w:type="dxa"/>
            <w:tcBorders>
              <w:top w:val="single" w:sz="6" w:space="0" w:color="BFBFBF" w:themeColor="background1" w:themeShade="BF"/>
              <w:bottom w:val="nil"/>
            </w:tcBorders>
          </w:tcPr>
          <w:p w14:paraId="4DAC8C6F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00" w:type="dxa"/>
            <w:tcBorders>
              <w:top w:val="single" w:sz="6" w:space="0" w:color="BFBFBF" w:themeColor="background1" w:themeShade="BF"/>
              <w:bottom w:val="nil"/>
            </w:tcBorders>
          </w:tcPr>
          <w:p w14:paraId="6F945324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00" w:type="dxa"/>
            <w:tcBorders>
              <w:top w:val="single" w:sz="6" w:space="0" w:color="BFBFBF" w:themeColor="background1" w:themeShade="BF"/>
              <w:bottom w:val="nil"/>
            </w:tcBorders>
          </w:tcPr>
          <w:p w14:paraId="28467D99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8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34D1141" w14:textId="77777777" w:rsidR="004701A1" w:rsidRDefault="004701A1" w:rsidP="005850BB">
            <w:pPr>
              <w:pStyle w:val="Dates"/>
            </w:pPr>
            <w:r w:rsidRPr="004925D6">
              <w:t>9</w:t>
            </w:r>
          </w:p>
        </w:tc>
      </w:tr>
      <w:tr w:rsidR="004701A1" w14:paraId="5C593929" w14:textId="77777777" w:rsidTr="00DD68C6">
        <w:trPr>
          <w:trHeight w:hRule="exact" w:val="1305"/>
        </w:trPr>
        <w:tc>
          <w:tcPr>
            <w:tcW w:w="80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4573B28" w14:textId="77777777" w:rsidR="004701A1" w:rsidRDefault="004701A1" w:rsidP="005850BB"/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4185395C" w14:textId="1425A26F" w:rsidR="004701A1" w:rsidRPr="00BB3B5F" w:rsidRDefault="006E5237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Norfolk Botanical Garden </w:t>
            </w:r>
          </w:p>
          <w:p w14:paraId="47B73BB9" w14:textId="77777777" w:rsidR="006E5237" w:rsidRPr="00BB3B5F" w:rsidRDefault="006E5237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EF6515E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Friends Social Hour @ Major Hillard 11-2</w:t>
            </w:r>
          </w:p>
        </w:tc>
        <w:tc>
          <w:tcPr>
            <w:tcW w:w="1831" w:type="dxa"/>
            <w:tcBorders>
              <w:top w:val="nil"/>
              <w:bottom w:val="single" w:sz="6" w:space="0" w:color="BFBFBF" w:themeColor="background1" w:themeShade="BF"/>
            </w:tcBorders>
          </w:tcPr>
          <w:p w14:paraId="3A9C5FE9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“Taco Tuesday” </w:t>
            </w:r>
          </w:p>
          <w:p w14:paraId="6DD36C74" w14:textId="77777777" w:rsidR="001B2D3A" w:rsidRDefault="001B2D3A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C18428A" w14:textId="36E91042" w:rsidR="001B2D3A" w:rsidRPr="00BB3B5F" w:rsidRDefault="00C411D6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“Give Back Tuesday” </w:t>
            </w:r>
            <w:r w:rsidR="001136A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9" w:type="dxa"/>
            <w:tcBorders>
              <w:top w:val="nil"/>
              <w:bottom w:val="single" w:sz="6" w:space="0" w:color="BFBFBF" w:themeColor="background1" w:themeShade="BF"/>
            </w:tcBorders>
          </w:tcPr>
          <w:p w14:paraId="69BD7A41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Wacky Wednesday</w:t>
            </w:r>
          </w:p>
          <w:p w14:paraId="2507EC74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Lunchtime Theater Major Hillard </w:t>
            </w:r>
          </w:p>
        </w:tc>
        <w:tc>
          <w:tcPr>
            <w:tcW w:w="1800" w:type="dxa"/>
            <w:tcBorders>
              <w:top w:val="nil"/>
              <w:bottom w:val="single" w:sz="6" w:space="0" w:color="BFBFBF" w:themeColor="background1" w:themeShade="BF"/>
            </w:tcBorders>
          </w:tcPr>
          <w:p w14:paraId="29804723" w14:textId="77777777" w:rsidR="004701A1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Meals on Wheels </w:t>
            </w:r>
          </w:p>
          <w:p w14:paraId="7CE0C2FA" w14:textId="77777777" w:rsidR="00F337C7" w:rsidRPr="007A041D" w:rsidRDefault="00F337C7" w:rsidP="005850B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334FAC96" w14:textId="75EFF6FF" w:rsidR="00741A62" w:rsidRPr="009412F3" w:rsidRDefault="00F337C7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412F3">
              <w:rPr>
                <w:rFonts w:ascii="Times New Roman" w:hAnsi="Times New Roman" w:cs="Times New Roman"/>
                <w:sz w:val="16"/>
                <w:szCs w:val="16"/>
              </w:rPr>
              <w:t>“Money</w:t>
            </w:r>
            <w:r w:rsidR="009412F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412F3">
              <w:rPr>
                <w:rFonts w:ascii="Times New Roman" w:hAnsi="Times New Roman" w:cs="Times New Roman"/>
                <w:sz w:val="16"/>
                <w:szCs w:val="16"/>
              </w:rPr>
              <w:t>M</w:t>
            </w:r>
            <w:r w:rsidR="00741A62" w:rsidRPr="009412F3">
              <w:rPr>
                <w:rFonts w:ascii="Times New Roman" w:hAnsi="Times New Roman" w:cs="Times New Roman"/>
                <w:sz w:val="16"/>
                <w:szCs w:val="16"/>
              </w:rPr>
              <w:t>anagement”</w:t>
            </w:r>
          </w:p>
          <w:p w14:paraId="4F639667" w14:textId="5AF63B59" w:rsidR="00F337C7" w:rsidRDefault="00741A62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412F3">
              <w:rPr>
                <w:rFonts w:ascii="Times New Roman" w:hAnsi="Times New Roman" w:cs="Times New Roman"/>
                <w:sz w:val="16"/>
                <w:szCs w:val="16"/>
              </w:rPr>
              <w:t xml:space="preserve"> -Amber</w:t>
            </w:r>
          </w:p>
          <w:p w14:paraId="60EAD7EC" w14:textId="1D799517" w:rsidR="0059516F" w:rsidRPr="009412F3" w:rsidRDefault="0059516F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“Therapeutic Thursday</w:t>
            </w:r>
            <w:r w:rsidR="007A041D">
              <w:rPr>
                <w:rFonts w:ascii="Times New Roman" w:hAnsi="Times New Roman" w:cs="Times New Roman"/>
                <w:sz w:val="16"/>
                <w:szCs w:val="16"/>
              </w:rPr>
              <w:t>s”</w:t>
            </w:r>
          </w:p>
          <w:p w14:paraId="3C06D3A4" w14:textId="77777777" w:rsidR="00D77E20" w:rsidRPr="00BB3B5F" w:rsidRDefault="00D77E20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bottom w:val="single" w:sz="6" w:space="0" w:color="BFBFBF" w:themeColor="background1" w:themeShade="BF"/>
            </w:tcBorders>
          </w:tcPr>
          <w:p w14:paraId="3278F6B9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Bowlero </w:t>
            </w:r>
          </w:p>
          <w:p w14:paraId="25C7CFF1" w14:textId="77777777" w:rsidR="006E5237" w:rsidRPr="00BB3B5F" w:rsidRDefault="006E5237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CF20893" w14:textId="527C4DC6" w:rsidR="00CB0079" w:rsidRPr="00BB3B5F" w:rsidRDefault="006E5237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Norfolk Zoo </w:t>
            </w:r>
            <w:r w:rsidR="00CB0079"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8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C3FF2FB" w14:textId="77777777" w:rsidR="004701A1" w:rsidRDefault="004701A1" w:rsidP="005850BB"/>
        </w:tc>
      </w:tr>
      <w:tr w:rsidR="004701A1" w14:paraId="402663C2" w14:textId="77777777" w:rsidTr="00EA5AFF">
        <w:tc>
          <w:tcPr>
            <w:tcW w:w="80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5F2B9A7" w14:textId="77777777" w:rsidR="004701A1" w:rsidRDefault="004701A1" w:rsidP="005850BB">
            <w:pPr>
              <w:pStyle w:val="Dates"/>
            </w:pPr>
            <w:r>
              <w:t>10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2BC91AC1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31" w:type="dxa"/>
            <w:tcBorders>
              <w:top w:val="single" w:sz="6" w:space="0" w:color="BFBFBF" w:themeColor="background1" w:themeShade="BF"/>
              <w:bottom w:val="nil"/>
            </w:tcBorders>
          </w:tcPr>
          <w:p w14:paraId="5D1424D8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589" w:type="dxa"/>
            <w:tcBorders>
              <w:top w:val="single" w:sz="6" w:space="0" w:color="BFBFBF" w:themeColor="background1" w:themeShade="BF"/>
              <w:bottom w:val="nil"/>
            </w:tcBorders>
          </w:tcPr>
          <w:p w14:paraId="68D65E4A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800" w:type="dxa"/>
            <w:tcBorders>
              <w:top w:val="single" w:sz="6" w:space="0" w:color="BFBFBF" w:themeColor="background1" w:themeShade="BF"/>
              <w:bottom w:val="nil"/>
            </w:tcBorders>
          </w:tcPr>
          <w:p w14:paraId="02EC2556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800" w:type="dxa"/>
            <w:tcBorders>
              <w:top w:val="single" w:sz="6" w:space="0" w:color="BFBFBF" w:themeColor="background1" w:themeShade="BF"/>
              <w:bottom w:val="nil"/>
            </w:tcBorders>
          </w:tcPr>
          <w:p w14:paraId="38610FA9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8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EA2A1CE" w14:textId="77777777" w:rsidR="004701A1" w:rsidRDefault="004701A1" w:rsidP="005850BB">
            <w:pPr>
              <w:pStyle w:val="Dates"/>
            </w:pPr>
            <w:r w:rsidRPr="004925D6">
              <w:t>16</w:t>
            </w:r>
          </w:p>
        </w:tc>
      </w:tr>
      <w:tr w:rsidR="004701A1" w14:paraId="1FADB9DA" w14:textId="77777777" w:rsidTr="00EA5AFF">
        <w:trPr>
          <w:trHeight w:hRule="exact" w:val="1377"/>
        </w:trPr>
        <w:tc>
          <w:tcPr>
            <w:tcW w:w="80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BCDD023" w14:textId="77777777" w:rsidR="004701A1" w:rsidRDefault="004701A1" w:rsidP="005850BB"/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41B68D35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Friends Social Hour 11-2 @Major Hillard</w:t>
            </w:r>
          </w:p>
          <w:p w14:paraId="1353F077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Art Group-Central 1:00-2:30pm</w:t>
            </w:r>
          </w:p>
        </w:tc>
        <w:tc>
          <w:tcPr>
            <w:tcW w:w="1831" w:type="dxa"/>
            <w:tcBorders>
              <w:top w:val="nil"/>
              <w:bottom w:val="single" w:sz="6" w:space="0" w:color="BFBFBF" w:themeColor="background1" w:themeShade="BF"/>
            </w:tcBorders>
          </w:tcPr>
          <w:p w14:paraId="163CC047" w14:textId="0755B8F7" w:rsidR="004701A1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May Flowers @ Indian River Lib</w:t>
            </w:r>
            <w:r w:rsidR="005D3488"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 10:30 </w:t>
            </w:r>
          </w:p>
          <w:p w14:paraId="00B5B90B" w14:textId="77777777" w:rsidR="0065723A" w:rsidRPr="00BB3B5F" w:rsidRDefault="0065723A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3A91C5D" w14:textId="530A20F4" w:rsidR="004701A1" w:rsidRPr="00BB3B5F" w:rsidRDefault="001136A3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Movie</w:t>
            </w:r>
            <w:r w:rsidR="004701A1"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 Joint Use library </w:t>
            </w:r>
          </w:p>
        </w:tc>
        <w:tc>
          <w:tcPr>
            <w:tcW w:w="1589" w:type="dxa"/>
            <w:tcBorders>
              <w:top w:val="nil"/>
              <w:bottom w:val="single" w:sz="6" w:space="0" w:color="BFBFBF" w:themeColor="background1" w:themeShade="BF"/>
            </w:tcBorders>
          </w:tcPr>
          <w:p w14:paraId="79B1FAF1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Game Day @ Central </w:t>
            </w:r>
          </w:p>
          <w:p w14:paraId="3BF4E39E" w14:textId="13B766E1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Water Color Koi Fish 11:00</w:t>
            </w:r>
          </w:p>
          <w:p w14:paraId="3CCCE5D0" w14:textId="378BDE05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Lunchtime Theater Major Hillard </w:t>
            </w:r>
            <w:r w:rsidR="007C552D">
              <w:rPr>
                <w:rFonts w:ascii="Times New Roman" w:hAnsi="Times New Roman" w:cs="Times New Roman"/>
                <w:sz w:val="16"/>
                <w:szCs w:val="16"/>
              </w:rPr>
              <w:t>10:30</w:t>
            </w:r>
          </w:p>
        </w:tc>
        <w:tc>
          <w:tcPr>
            <w:tcW w:w="1800" w:type="dxa"/>
            <w:tcBorders>
              <w:top w:val="nil"/>
              <w:bottom w:val="single" w:sz="6" w:space="0" w:color="BFBFBF" w:themeColor="background1" w:themeShade="BF"/>
            </w:tcBorders>
          </w:tcPr>
          <w:p w14:paraId="1B9925FF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Meals on Wheels</w:t>
            </w:r>
          </w:p>
          <w:p w14:paraId="2B9D43DA" w14:textId="77777777" w:rsidR="00692FC8" w:rsidRPr="00BB3B5F" w:rsidRDefault="00692FC8" w:rsidP="00692FC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Norfolk Greek Festival @ 11:00 am</w:t>
            </w:r>
          </w:p>
          <w:p w14:paraId="5D535B69" w14:textId="08331AF1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bottom w:val="single" w:sz="6" w:space="0" w:color="BFBFBF" w:themeColor="background1" w:themeShade="BF"/>
            </w:tcBorders>
          </w:tcPr>
          <w:p w14:paraId="3E17274B" w14:textId="64FE50B8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Glassmaking </w:t>
            </w:r>
            <w:r w:rsidR="00D77E20" w:rsidRPr="00BB3B5F">
              <w:rPr>
                <w:rFonts w:ascii="Times New Roman" w:hAnsi="Times New Roman" w:cs="Times New Roman"/>
                <w:sz w:val="16"/>
                <w:szCs w:val="16"/>
              </w:rPr>
              <w:t>Demo</w:t>
            </w:r>
            <w:r w:rsidR="00D77E2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Chrysler Museum </w:t>
            </w:r>
          </w:p>
          <w:p w14:paraId="54B99B86" w14:textId="4CE10AA4" w:rsidR="00676A85" w:rsidRPr="00BB3B5F" w:rsidRDefault="00676A85" w:rsidP="00676A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Norfolk Greek Festival @ 11:00 am</w:t>
            </w:r>
          </w:p>
          <w:p w14:paraId="6B482734" w14:textId="06959090" w:rsidR="00676A85" w:rsidRPr="00BB3B5F" w:rsidRDefault="00676A85" w:rsidP="00676A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Bayou Bon </w:t>
            </w:r>
            <w:r w:rsidR="00BB3B5F" w:rsidRPr="00BB3B5F">
              <w:rPr>
                <w:rFonts w:ascii="Times New Roman" w:hAnsi="Times New Roman" w:cs="Times New Roman"/>
                <w:sz w:val="16"/>
                <w:szCs w:val="16"/>
              </w:rPr>
              <w:t>Vivant 12:00</w:t>
            </w:r>
          </w:p>
        </w:tc>
        <w:tc>
          <w:tcPr>
            <w:tcW w:w="98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A14EBFA" w14:textId="77777777" w:rsidR="004701A1" w:rsidRDefault="004701A1" w:rsidP="005850BB"/>
        </w:tc>
      </w:tr>
      <w:tr w:rsidR="004701A1" w14:paraId="60980137" w14:textId="77777777" w:rsidTr="00EA5AFF">
        <w:tc>
          <w:tcPr>
            <w:tcW w:w="80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6BFA67A" w14:textId="77777777" w:rsidR="004701A1" w:rsidRDefault="004701A1" w:rsidP="005850BB">
            <w:pPr>
              <w:pStyle w:val="Dates"/>
            </w:pPr>
            <w:r>
              <w:t>17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61627EB2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831" w:type="dxa"/>
            <w:tcBorders>
              <w:top w:val="single" w:sz="6" w:space="0" w:color="BFBFBF" w:themeColor="background1" w:themeShade="BF"/>
              <w:bottom w:val="nil"/>
            </w:tcBorders>
          </w:tcPr>
          <w:p w14:paraId="1AA34D7B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589" w:type="dxa"/>
            <w:tcBorders>
              <w:top w:val="single" w:sz="6" w:space="0" w:color="BFBFBF" w:themeColor="background1" w:themeShade="BF"/>
              <w:bottom w:val="nil"/>
            </w:tcBorders>
          </w:tcPr>
          <w:p w14:paraId="05E020DC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800" w:type="dxa"/>
            <w:tcBorders>
              <w:top w:val="single" w:sz="6" w:space="0" w:color="BFBFBF" w:themeColor="background1" w:themeShade="BF"/>
              <w:bottom w:val="nil"/>
            </w:tcBorders>
          </w:tcPr>
          <w:p w14:paraId="02593BBE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800" w:type="dxa"/>
            <w:tcBorders>
              <w:top w:val="single" w:sz="6" w:space="0" w:color="BFBFBF" w:themeColor="background1" w:themeShade="BF"/>
              <w:bottom w:val="nil"/>
            </w:tcBorders>
          </w:tcPr>
          <w:p w14:paraId="345594C2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8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52389AD0" w14:textId="77777777" w:rsidR="004701A1" w:rsidRDefault="004701A1" w:rsidP="005850BB">
            <w:pPr>
              <w:pStyle w:val="Dates"/>
            </w:pPr>
            <w:r w:rsidRPr="004925D6">
              <w:t>23</w:t>
            </w:r>
          </w:p>
        </w:tc>
      </w:tr>
      <w:tr w:rsidR="004701A1" w14:paraId="38DAA35E" w14:textId="77777777" w:rsidTr="00EA5AFF">
        <w:trPr>
          <w:trHeight w:hRule="exact" w:val="1197"/>
        </w:trPr>
        <w:tc>
          <w:tcPr>
            <w:tcW w:w="80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2738B26" w14:textId="77777777" w:rsidR="004701A1" w:rsidRDefault="004701A1" w:rsidP="005850BB"/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091204C8" w14:textId="6FCDF665" w:rsidR="00610428" w:rsidRPr="00BB3B5F" w:rsidRDefault="00610428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Thrifting with Amber </w:t>
            </w: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10:00 am</w:t>
            </w:r>
          </w:p>
          <w:p w14:paraId="4BD461B9" w14:textId="77777777" w:rsidR="00463A90" w:rsidRPr="00564B28" w:rsidRDefault="00463A90" w:rsidP="005850BB">
            <w:pPr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605F932C" w14:textId="23611093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Friends Social Hour 11-2 @Major Hillard</w:t>
            </w:r>
          </w:p>
          <w:p w14:paraId="4D9DF020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F11E01B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bottom w:val="single" w:sz="6" w:space="0" w:color="BFBFBF" w:themeColor="background1" w:themeShade="BF"/>
            </w:tcBorders>
          </w:tcPr>
          <w:p w14:paraId="589B1D67" w14:textId="77777777" w:rsidR="004701A1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Game-Day @ Joint Use </w:t>
            </w:r>
          </w:p>
          <w:p w14:paraId="63E9B72B" w14:textId="77777777" w:rsidR="001136A3" w:rsidRDefault="001136A3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BCF358A" w14:textId="0F0D0207" w:rsidR="001136A3" w:rsidRPr="00BB3B5F" w:rsidRDefault="00C411D6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“Give Back Tuesday”</w:t>
            </w:r>
            <w:r w:rsidR="001136A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89" w:type="dxa"/>
            <w:tcBorders>
              <w:top w:val="nil"/>
              <w:bottom w:val="single" w:sz="6" w:space="0" w:color="BFBFBF" w:themeColor="background1" w:themeShade="BF"/>
            </w:tcBorders>
          </w:tcPr>
          <w:p w14:paraId="4745BEC8" w14:textId="77777777" w:rsidR="004701A1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Wacky Wednesday </w:t>
            </w:r>
          </w:p>
          <w:p w14:paraId="3CDDDE50" w14:textId="77777777" w:rsidR="00F60A46" w:rsidRPr="00BB3B5F" w:rsidRDefault="00F60A46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9B4DBB7" w14:textId="5F67FD6D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Lunchtime </w:t>
            </w:r>
            <w:r w:rsidR="00F60A46" w:rsidRPr="00BB3B5F">
              <w:rPr>
                <w:rFonts w:ascii="Times New Roman" w:hAnsi="Times New Roman" w:cs="Times New Roman"/>
                <w:sz w:val="16"/>
                <w:szCs w:val="16"/>
              </w:rPr>
              <w:t>Theater</w:t>
            </w: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 Major Hillard Lib</w:t>
            </w:r>
          </w:p>
        </w:tc>
        <w:tc>
          <w:tcPr>
            <w:tcW w:w="1800" w:type="dxa"/>
            <w:tcBorders>
              <w:top w:val="nil"/>
              <w:bottom w:val="single" w:sz="6" w:space="0" w:color="BFBFBF" w:themeColor="background1" w:themeShade="BF"/>
            </w:tcBorders>
          </w:tcPr>
          <w:p w14:paraId="0A5DEC40" w14:textId="77777777" w:rsidR="004701A1" w:rsidRPr="009412F3" w:rsidRDefault="004701A1" w:rsidP="005850B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412F3">
              <w:rPr>
                <w:rFonts w:ascii="Times New Roman" w:hAnsi="Times New Roman" w:cs="Times New Roman"/>
                <w:sz w:val="14"/>
                <w:szCs w:val="14"/>
              </w:rPr>
              <w:t xml:space="preserve">Meals on Wheels </w:t>
            </w:r>
          </w:p>
          <w:p w14:paraId="14327C6D" w14:textId="06A7178A" w:rsidR="00DD5025" w:rsidRPr="009412F3" w:rsidRDefault="004701A1" w:rsidP="005850B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412F3">
              <w:rPr>
                <w:rFonts w:ascii="Times New Roman" w:hAnsi="Times New Roman" w:cs="Times New Roman"/>
                <w:sz w:val="14"/>
                <w:szCs w:val="14"/>
              </w:rPr>
              <w:t>“Cooking Class “</w:t>
            </w:r>
          </w:p>
          <w:p w14:paraId="6FDC2F25" w14:textId="27CE0A3E" w:rsidR="00DD5025" w:rsidRPr="009412F3" w:rsidRDefault="00DD5025" w:rsidP="00DD502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412F3">
              <w:rPr>
                <w:rFonts w:ascii="Times New Roman" w:hAnsi="Times New Roman" w:cs="Times New Roman"/>
                <w:sz w:val="14"/>
                <w:szCs w:val="14"/>
              </w:rPr>
              <w:t>“Money</w:t>
            </w:r>
            <w:r w:rsidR="009412F3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9412F3">
              <w:rPr>
                <w:rFonts w:ascii="Times New Roman" w:hAnsi="Times New Roman" w:cs="Times New Roman"/>
                <w:sz w:val="14"/>
                <w:szCs w:val="14"/>
              </w:rPr>
              <w:t>Management”</w:t>
            </w:r>
          </w:p>
          <w:p w14:paraId="6D099E91" w14:textId="77777777" w:rsidR="00DD5025" w:rsidRPr="009412F3" w:rsidRDefault="00DD5025" w:rsidP="00DD502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412F3">
              <w:rPr>
                <w:rFonts w:ascii="Times New Roman" w:hAnsi="Times New Roman" w:cs="Times New Roman"/>
                <w:sz w:val="14"/>
                <w:szCs w:val="14"/>
              </w:rPr>
              <w:t xml:space="preserve"> -Amber</w:t>
            </w:r>
          </w:p>
          <w:p w14:paraId="2AE0555B" w14:textId="77777777" w:rsidR="00DD5025" w:rsidRDefault="001E601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Therapeutic Thursday</w:t>
            </w:r>
          </w:p>
          <w:p w14:paraId="503D14E3" w14:textId="62B7144D" w:rsidR="001E6011" w:rsidRPr="00BB3B5F" w:rsidRDefault="001E601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bottom w:val="single" w:sz="6" w:space="0" w:color="BFBFBF" w:themeColor="background1" w:themeShade="BF"/>
            </w:tcBorders>
          </w:tcPr>
          <w:p w14:paraId="14043942" w14:textId="42D5733B" w:rsidR="00610428" w:rsidRPr="00BB3B5F" w:rsidRDefault="00610428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Adopt-A- Road clean up </w:t>
            </w:r>
          </w:p>
          <w:p w14:paraId="1E221B08" w14:textId="77777777" w:rsidR="00564B28" w:rsidRDefault="00564B28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478543F" w14:textId="7EABC143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Bowlero </w:t>
            </w:r>
          </w:p>
        </w:tc>
        <w:tc>
          <w:tcPr>
            <w:tcW w:w="98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744E38E" w14:textId="77777777" w:rsidR="004701A1" w:rsidRDefault="004701A1" w:rsidP="005850BB"/>
        </w:tc>
      </w:tr>
      <w:tr w:rsidR="004701A1" w14:paraId="3600A776" w14:textId="77777777" w:rsidTr="00EA5AFF">
        <w:tc>
          <w:tcPr>
            <w:tcW w:w="80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6BA0C64" w14:textId="77777777" w:rsidR="004701A1" w:rsidRDefault="004701A1" w:rsidP="005850BB">
            <w:pPr>
              <w:pStyle w:val="Dates"/>
            </w:pPr>
            <w:r>
              <w:t>24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</w:tcPr>
          <w:p w14:paraId="1A7A177F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831" w:type="dxa"/>
            <w:tcBorders>
              <w:top w:val="single" w:sz="6" w:space="0" w:color="BFBFBF" w:themeColor="background1" w:themeShade="BF"/>
              <w:bottom w:val="nil"/>
            </w:tcBorders>
          </w:tcPr>
          <w:p w14:paraId="58E41B55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589" w:type="dxa"/>
            <w:tcBorders>
              <w:top w:val="single" w:sz="6" w:space="0" w:color="BFBFBF" w:themeColor="background1" w:themeShade="BF"/>
              <w:bottom w:val="nil"/>
            </w:tcBorders>
          </w:tcPr>
          <w:p w14:paraId="41F96E8F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800" w:type="dxa"/>
            <w:tcBorders>
              <w:top w:val="single" w:sz="6" w:space="0" w:color="BFBFBF" w:themeColor="background1" w:themeShade="BF"/>
              <w:bottom w:val="nil"/>
            </w:tcBorders>
          </w:tcPr>
          <w:p w14:paraId="19134642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800" w:type="dxa"/>
            <w:tcBorders>
              <w:top w:val="single" w:sz="6" w:space="0" w:color="BFBFBF" w:themeColor="background1" w:themeShade="BF"/>
              <w:bottom w:val="nil"/>
            </w:tcBorders>
          </w:tcPr>
          <w:p w14:paraId="137B1172" w14:textId="77777777" w:rsidR="004701A1" w:rsidRPr="00BB3B5F" w:rsidRDefault="004701A1" w:rsidP="005850BB">
            <w:pPr>
              <w:pStyle w:val="Dates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98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358F01E" w14:textId="77777777" w:rsidR="004701A1" w:rsidRDefault="004701A1" w:rsidP="005850BB">
            <w:pPr>
              <w:pStyle w:val="Dates"/>
            </w:pPr>
            <w:r w:rsidRPr="004925D6">
              <w:t>30</w:t>
            </w:r>
          </w:p>
        </w:tc>
      </w:tr>
      <w:tr w:rsidR="004701A1" w14:paraId="5984BF61" w14:textId="77777777" w:rsidTr="00EA5AFF">
        <w:trPr>
          <w:trHeight w:hRule="exact" w:val="864"/>
        </w:trPr>
        <w:tc>
          <w:tcPr>
            <w:tcW w:w="80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2251762" w14:textId="77777777" w:rsidR="004701A1" w:rsidRDefault="004701A1" w:rsidP="005850BB"/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</w:tcPr>
          <w:p w14:paraId="73FEE94F" w14:textId="77777777" w:rsidR="004701A1" w:rsidRPr="00564B28" w:rsidRDefault="004701A1" w:rsidP="005850B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64B2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Memorial Day “Closed”</w:t>
            </w:r>
          </w:p>
        </w:tc>
        <w:tc>
          <w:tcPr>
            <w:tcW w:w="1831" w:type="dxa"/>
            <w:tcBorders>
              <w:top w:val="nil"/>
              <w:bottom w:val="single" w:sz="6" w:space="0" w:color="BFBFBF" w:themeColor="background1" w:themeShade="BF"/>
            </w:tcBorders>
          </w:tcPr>
          <w:p w14:paraId="15496C52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Friends Social Hour 11-2 @Major Hillard</w:t>
            </w:r>
          </w:p>
          <w:p w14:paraId="3CCD3991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9" w:type="dxa"/>
            <w:tcBorders>
              <w:top w:val="nil"/>
              <w:bottom w:val="single" w:sz="6" w:space="0" w:color="BFBFBF" w:themeColor="background1" w:themeShade="BF"/>
            </w:tcBorders>
          </w:tcPr>
          <w:p w14:paraId="282636DC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Wacky Wednesday</w:t>
            </w:r>
          </w:p>
          <w:p w14:paraId="5D135ED3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Lunchtime Theater Major Hillard</w:t>
            </w:r>
          </w:p>
        </w:tc>
        <w:tc>
          <w:tcPr>
            <w:tcW w:w="1800" w:type="dxa"/>
            <w:tcBorders>
              <w:top w:val="nil"/>
              <w:bottom w:val="single" w:sz="6" w:space="0" w:color="BFBFBF" w:themeColor="background1" w:themeShade="BF"/>
            </w:tcBorders>
          </w:tcPr>
          <w:p w14:paraId="4B29BABD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Meals on Wheels </w:t>
            </w:r>
          </w:p>
          <w:p w14:paraId="1AEDC8B1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Norfolk Tides @12:05 pm </w:t>
            </w:r>
          </w:p>
        </w:tc>
        <w:tc>
          <w:tcPr>
            <w:tcW w:w="1800" w:type="dxa"/>
            <w:tcBorders>
              <w:top w:val="nil"/>
              <w:bottom w:val="single" w:sz="6" w:space="0" w:color="BFBFBF" w:themeColor="background1" w:themeShade="BF"/>
            </w:tcBorders>
          </w:tcPr>
          <w:p w14:paraId="2F38F496" w14:textId="77777777" w:rsidR="004701A1" w:rsidRPr="00BB3B5F" w:rsidRDefault="004701A1" w:rsidP="005850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>Birthday Cookout and Game Day</w:t>
            </w:r>
          </w:p>
          <w:p w14:paraId="370BE081" w14:textId="77777777" w:rsidR="004701A1" w:rsidRPr="00BB3B5F" w:rsidRDefault="004701A1" w:rsidP="005850BB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B5F">
              <w:rPr>
                <w:rFonts w:ascii="Times New Roman" w:hAnsi="Times New Roman" w:cs="Times New Roman"/>
                <w:sz w:val="16"/>
                <w:szCs w:val="16"/>
              </w:rPr>
              <w:t xml:space="preserve">@Bayville Farms </w:t>
            </w:r>
          </w:p>
        </w:tc>
        <w:tc>
          <w:tcPr>
            <w:tcW w:w="98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5DB08FAD" w14:textId="77777777" w:rsidR="004701A1" w:rsidRDefault="004701A1" w:rsidP="005850BB"/>
        </w:tc>
      </w:tr>
      <w:tr w:rsidR="004701A1" w14:paraId="50F444C0" w14:textId="77777777" w:rsidTr="00EA5AFF">
        <w:tc>
          <w:tcPr>
            <w:tcW w:w="80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54AEDCC8" w14:textId="77777777" w:rsidR="004701A1" w:rsidRDefault="004701A1" w:rsidP="005850BB">
            <w:pPr>
              <w:pStyle w:val="Dates"/>
            </w:pPr>
            <w:r>
              <w:t>31</w:t>
            </w:r>
          </w:p>
        </w:tc>
        <w:tc>
          <w:tcPr>
            <w:tcW w:w="1980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5358B7C0" w14:textId="77777777" w:rsidR="004701A1" w:rsidRDefault="004701A1" w:rsidP="005850BB">
            <w:pPr>
              <w:pStyle w:val="Dates"/>
            </w:pPr>
          </w:p>
        </w:tc>
        <w:tc>
          <w:tcPr>
            <w:tcW w:w="1831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0D8E2B74" w14:textId="77777777" w:rsidR="004701A1" w:rsidRDefault="004701A1" w:rsidP="005850BB">
            <w:pPr>
              <w:pStyle w:val="Dates"/>
            </w:pPr>
          </w:p>
        </w:tc>
        <w:tc>
          <w:tcPr>
            <w:tcW w:w="158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2225A76E" w14:textId="77777777" w:rsidR="004701A1" w:rsidRDefault="004701A1" w:rsidP="005850BB">
            <w:pPr>
              <w:pStyle w:val="Dates"/>
            </w:pPr>
          </w:p>
        </w:tc>
        <w:tc>
          <w:tcPr>
            <w:tcW w:w="180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994F9D6" w14:textId="77777777" w:rsidR="004701A1" w:rsidRPr="00AC002A" w:rsidRDefault="004701A1" w:rsidP="005850BB">
            <w:pPr>
              <w:pStyle w:val="Dates"/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0341362D" w14:textId="77777777" w:rsidR="004701A1" w:rsidRDefault="004701A1" w:rsidP="005850BB">
            <w:pPr>
              <w:pStyle w:val="Dates"/>
            </w:pPr>
          </w:p>
        </w:tc>
        <w:tc>
          <w:tcPr>
            <w:tcW w:w="982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77C80EFF" w14:textId="77777777" w:rsidR="004701A1" w:rsidRDefault="004701A1" w:rsidP="005850BB">
            <w:pPr>
              <w:pStyle w:val="Dates"/>
            </w:pPr>
          </w:p>
        </w:tc>
      </w:tr>
      <w:tr w:rsidR="004701A1" w14:paraId="74DEECDD" w14:textId="77777777" w:rsidTr="00F60A46">
        <w:trPr>
          <w:trHeight w:hRule="exact" w:val="297"/>
        </w:trPr>
        <w:tc>
          <w:tcPr>
            <w:tcW w:w="80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5FE4ABF" w14:textId="77777777" w:rsidR="004701A1" w:rsidRDefault="004701A1" w:rsidP="005850BB"/>
        </w:tc>
        <w:tc>
          <w:tcPr>
            <w:tcW w:w="1980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478668CA" w14:textId="77777777" w:rsidR="004701A1" w:rsidRDefault="004701A1" w:rsidP="005850BB"/>
        </w:tc>
        <w:tc>
          <w:tcPr>
            <w:tcW w:w="1831" w:type="dxa"/>
            <w:shd w:val="clear" w:color="auto" w:fill="B9BAD6" w:themeFill="accent1" w:themeFillTint="66"/>
          </w:tcPr>
          <w:p w14:paraId="0A6EDA56" w14:textId="77777777" w:rsidR="004701A1" w:rsidRDefault="004701A1" w:rsidP="005850BB"/>
        </w:tc>
        <w:tc>
          <w:tcPr>
            <w:tcW w:w="1589" w:type="dxa"/>
            <w:shd w:val="clear" w:color="auto" w:fill="B9BAD6" w:themeFill="accent1" w:themeFillTint="66"/>
          </w:tcPr>
          <w:p w14:paraId="59BADD9F" w14:textId="77777777" w:rsidR="004701A1" w:rsidRDefault="004701A1" w:rsidP="005850BB"/>
        </w:tc>
        <w:tc>
          <w:tcPr>
            <w:tcW w:w="1800" w:type="dxa"/>
            <w:shd w:val="clear" w:color="auto" w:fill="B9BAD6" w:themeFill="accent1" w:themeFillTint="66"/>
          </w:tcPr>
          <w:p w14:paraId="70D5086E" w14:textId="77777777" w:rsidR="004701A1" w:rsidRDefault="004701A1" w:rsidP="005850BB"/>
        </w:tc>
        <w:tc>
          <w:tcPr>
            <w:tcW w:w="1800" w:type="dxa"/>
            <w:shd w:val="clear" w:color="auto" w:fill="B9BAD6" w:themeFill="accent1" w:themeFillTint="66"/>
          </w:tcPr>
          <w:p w14:paraId="37B164D7" w14:textId="77777777" w:rsidR="004701A1" w:rsidRDefault="004701A1" w:rsidP="005850BB"/>
        </w:tc>
        <w:tc>
          <w:tcPr>
            <w:tcW w:w="982" w:type="dxa"/>
            <w:shd w:val="clear" w:color="auto" w:fill="B9BAD6" w:themeFill="accent1" w:themeFillTint="66"/>
          </w:tcPr>
          <w:p w14:paraId="2B764FC4" w14:textId="77777777" w:rsidR="004701A1" w:rsidRDefault="004701A1" w:rsidP="005850BB"/>
        </w:tc>
      </w:tr>
    </w:tbl>
    <w:p w14:paraId="2B12AA8F" w14:textId="77777777" w:rsidR="00922C1B" w:rsidRDefault="00922C1B">
      <w:pPr>
        <w:pStyle w:val="NoSpacing"/>
        <w:sectPr w:rsidR="00922C1B" w:rsidSect="004701A1">
          <w:pgSz w:w="12240" w:h="15840"/>
          <w:pgMar w:top="720" w:right="720" w:bottom="432" w:left="720" w:header="576" w:footer="144" w:gutter="0"/>
          <w:cols w:space="720"/>
          <w:docGrid w:linePitch="360"/>
        </w:sectPr>
      </w:pPr>
    </w:p>
    <w:tbl>
      <w:tblPr>
        <w:tblStyle w:val="TableGrid"/>
        <w:tblW w:w="10890" w:type="dxa"/>
        <w:tblInd w:w="-725" w:type="dxa"/>
        <w:tblLook w:val="04A0" w:firstRow="1" w:lastRow="0" w:firstColumn="1" w:lastColumn="0" w:noHBand="0" w:noVBand="1"/>
      </w:tblPr>
      <w:tblGrid>
        <w:gridCol w:w="2340"/>
        <w:gridCol w:w="2125"/>
        <w:gridCol w:w="1870"/>
        <w:gridCol w:w="1870"/>
        <w:gridCol w:w="2685"/>
      </w:tblGrid>
      <w:tr w:rsidR="000E18EC" w:rsidRPr="00B729AF" w14:paraId="1368E30C" w14:textId="77777777" w:rsidTr="00534603">
        <w:trPr>
          <w:trHeight w:val="377"/>
        </w:trPr>
        <w:tc>
          <w:tcPr>
            <w:tcW w:w="2340" w:type="dxa"/>
          </w:tcPr>
          <w:p w14:paraId="2C40BC87" w14:textId="77777777" w:rsidR="000E18EC" w:rsidRPr="00D9660D" w:rsidRDefault="000E18EC" w:rsidP="005850BB">
            <w:pPr>
              <w:jc w:val="center"/>
              <w:rPr>
                <w:rFonts w:ascii="Times New Roman" w:hAnsi="Times New Roman" w:cs="Times New Roman"/>
              </w:rPr>
            </w:pPr>
            <w:r w:rsidRPr="00D9660D">
              <w:rPr>
                <w:rFonts w:ascii="Times New Roman" w:hAnsi="Times New Roman" w:cs="Times New Roman"/>
              </w:rPr>
              <w:lastRenderedPageBreak/>
              <w:t>Monday</w:t>
            </w:r>
          </w:p>
        </w:tc>
        <w:tc>
          <w:tcPr>
            <w:tcW w:w="2125" w:type="dxa"/>
          </w:tcPr>
          <w:p w14:paraId="4A8D598A" w14:textId="77777777" w:rsidR="000E18EC" w:rsidRPr="00D9660D" w:rsidRDefault="000E18EC" w:rsidP="005850BB">
            <w:pPr>
              <w:jc w:val="center"/>
              <w:rPr>
                <w:rFonts w:ascii="Times New Roman" w:hAnsi="Times New Roman" w:cs="Times New Roman"/>
              </w:rPr>
            </w:pPr>
            <w:r w:rsidRPr="00D9660D">
              <w:rPr>
                <w:rFonts w:ascii="Times New Roman" w:hAnsi="Times New Roman" w:cs="Times New Roman"/>
              </w:rPr>
              <w:t>Tuesday</w:t>
            </w:r>
          </w:p>
        </w:tc>
        <w:tc>
          <w:tcPr>
            <w:tcW w:w="1870" w:type="dxa"/>
          </w:tcPr>
          <w:p w14:paraId="2BB0DC73" w14:textId="77777777" w:rsidR="000E18EC" w:rsidRPr="00D9660D" w:rsidRDefault="000E18EC" w:rsidP="005850BB">
            <w:pPr>
              <w:jc w:val="center"/>
              <w:rPr>
                <w:rFonts w:ascii="Times New Roman" w:hAnsi="Times New Roman" w:cs="Times New Roman"/>
              </w:rPr>
            </w:pPr>
            <w:r w:rsidRPr="00D9660D">
              <w:rPr>
                <w:rFonts w:ascii="Times New Roman" w:hAnsi="Times New Roman" w:cs="Times New Roman"/>
              </w:rPr>
              <w:t>Wednesday</w:t>
            </w:r>
          </w:p>
        </w:tc>
        <w:tc>
          <w:tcPr>
            <w:tcW w:w="1870" w:type="dxa"/>
          </w:tcPr>
          <w:p w14:paraId="3B05EF09" w14:textId="77777777" w:rsidR="000E18EC" w:rsidRPr="00D9660D" w:rsidRDefault="000E18EC" w:rsidP="005850BB">
            <w:pPr>
              <w:jc w:val="center"/>
              <w:rPr>
                <w:rFonts w:ascii="Times New Roman" w:hAnsi="Times New Roman" w:cs="Times New Roman"/>
              </w:rPr>
            </w:pPr>
            <w:r w:rsidRPr="00D9660D">
              <w:rPr>
                <w:rFonts w:ascii="Times New Roman" w:hAnsi="Times New Roman" w:cs="Times New Roman"/>
              </w:rPr>
              <w:t>Thursday</w:t>
            </w:r>
          </w:p>
        </w:tc>
        <w:tc>
          <w:tcPr>
            <w:tcW w:w="2685" w:type="dxa"/>
          </w:tcPr>
          <w:p w14:paraId="6DAFFC24" w14:textId="77777777" w:rsidR="000E18EC" w:rsidRPr="00D9660D" w:rsidRDefault="000E18EC" w:rsidP="005850BB">
            <w:pPr>
              <w:jc w:val="center"/>
              <w:rPr>
                <w:rFonts w:ascii="Times New Roman" w:hAnsi="Times New Roman" w:cs="Times New Roman"/>
              </w:rPr>
            </w:pPr>
            <w:r w:rsidRPr="00D9660D">
              <w:rPr>
                <w:rFonts w:ascii="Times New Roman" w:hAnsi="Times New Roman" w:cs="Times New Roman"/>
              </w:rPr>
              <w:t>Friday</w:t>
            </w:r>
          </w:p>
        </w:tc>
      </w:tr>
      <w:tr w:rsidR="000E18EC" w:rsidRPr="00B729AF" w14:paraId="3E0288BB" w14:textId="77777777" w:rsidTr="00534603">
        <w:tc>
          <w:tcPr>
            <w:tcW w:w="2340" w:type="dxa"/>
          </w:tcPr>
          <w:p w14:paraId="39DB017A" w14:textId="77777777" w:rsidR="000E18EC" w:rsidRPr="00D9660D" w:rsidRDefault="000E18EC" w:rsidP="005850BB">
            <w:r w:rsidRPr="00D9660D">
              <w:t xml:space="preserve"> </w:t>
            </w:r>
          </w:p>
          <w:p w14:paraId="21D46F0D" w14:textId="77777777" w:rsidR="000E18EC" w:rsidRPr="00D9660D" w:rsidRDefault="000E18EC" w:rsidP="005850BB"/>
        </w:tc>
        <w:tc>
          <w:tcPr>
            <w:tcW w:w="2125" w:type="dxa"/>
          </w:tcPr>
          <w:p w14:paraId="6DB5155E" w14:textId="77777777" w:rsidR="000E18EC" w:rsidRPr="00D9660D" w:rsidRDefault="000E18EC" w:rsidP="005850BB">
            <w:r w:rsidRPr="00D9660D">
              <w:t xml:space="preserve"> </w:t>
            </w:r>
          </w:p>
          <w:p w14:paraId="5701BA92" w14:textId="77777777" w:rsidR="000E18EC" w:rsidRPr="00D9660D" w:rsidRDefault="000E18EC" w:rsidP="005850BB"/>
        </w:tc>
        <w:tc>
          <w:tcPr>
            <w:tcW w:w="1870" w:type="dxa"/>
          </w:tcPr>
          <w:p w14:paraId="785F63F4" w14:textId="77777777" w:rsidR="000E18EC" w:rsidRPr="00D9660D" w:rsidRDefault="000E18EC" w:rsidP="005850BB">
            <w:r w:rsidRPr="00D9660D">
              <w:t xml:space="preserve"> </w:t>
            </w:r>
          </w:p>
        </w:tc>
        <w:tc>
          <w:tcPr>
            <w:tcW w:w="1870" w:type="dxa"/>
          </w:tcPr>
          <w:p w14:paraId="7E8A7D93" w14:textId="77777777" w:rsidR="000E18EC" w:rsidRPr="00D9660D" w:rsidRDefault="000E18EC" w:rsidP="005850BB">
            <w:r w:rsidRPr="00D9660D">
              <w:t xml:space="preserve"> </w:t>
            </w:r>
          </w:p>
        </w:tc>
        <w:tc>
          <w:tcPr>
            <w:tcW w:w="2685" w:type="dxa"/>
          </w:tcPr>
          <w:p w14:paraId="22006D03" w14:textId="77777777" w:rsidR="000E18EC" w:rsidRPr="00D9660D" w:rsidRDefault="000E18EC" w:rsidP="005850BB">
            <w:r w:rsidRPr="00D9660D">
              <w:t>1</w:t>
            </w:r>
          </w:p>
          <w:p w14:paraId="0562C244" w14:textId="77777777" w:rsidR="000E18EC" w:rsidRPr="00D9660D" w:rsidRDefault="000E18EC" w:rsidP="005850BB"/>
          <w:p w14:paraId="38C36AB1" w14:textId="77777777" w:rsidR="000E18EC" w:rsidRPr="00D9660D" w:rsidRDefault="000E18EC" w:rsidP="005850BB">
            <w:r w:rsidRPr="00D9660D">
              <w:t xml:space="preserve">Lunch time Karaoke @ Indian River Lib @ 12:00 pm </w:t>
            </w:r>
          </w:p>
          <w:p w14:paraId="3BE0E6C9" w14:textId="77777777" w:rsidR="000E18EC" w:rsidRPr="00D9660D" w:rsidRDefault="000E18EC" w:rsidP="005850BB"/>
        </w:tc>
      </w:tr>
      <w:tr w:rsidR="000E18EC" w:rsidRPr="00B729AF" w14:paraId="306847BF" w14:textId="77777777" w:rsidTr="00D9660D">
        <w:trPr>
          <w:trHeight w:val="1907"/>
        </w:trPr>
        <w:tc>
          <w:tcPr>
            <w:tcW w:w="2340" w:type="dxa"/>
          </w:tcPr>
          <w:p w14:paraId="0244545D" w14:textId="77777777" w:rsidR="000E18EC" w:rsidRPr="00D9660D" w:rsidRDefault="000E18EC" w:rsidP="005850BB">
            <w:r w:rsidRPr="00D9660D">
              <w:t xml:space="preserve">4 </w:t>
            </w:r>
          </w:p>
          <w:p w14:paraId="126532E1" w14:textId="77777777" w:rsidR="000E18EC" w:rsidRPr="00D9660D" w:rsidRDefault="000E18EC" w:rsidP="005850BB">
            <w:r w:rsidRPr="00D9660D">
              <w:t xml:space="preserve">Norfolk Botanical Gardens- </w:t>
            </w:r>
          </w:p>
          <w:p w14:paraId="4F5D92F8" w14:textId="77777777" w:rsidR="000E18EC" w:rsidRPr="00D9660D" w:rsidRDefault="000E18EC" w:rsidP="005850BB"/>
          <w:p w14:paraId="53DC0B89" w14:textId="77777777" w:rsidR="000E18EC" w:rsidRPr="00D9660D" w:rsidRDefault="000E18EC" w:rsidP="005850BB">
            <w:r w:rsidRPr="00D9660D">
              <w:t xml:space="preserve">Friends Social Hour 11:00 am- 2:00 pm, Major Hillard </w:t>
            </w:r>
          </w:p>
          <w:p w14:paraId="3BB35FA3" w14:textId="77777777" w:rsidR="000E18EC" w:rsidRPr="00D9660D" w:rsidRDefault="000E18EC" w:rsidP="005850BB"/>
        </w:tc>
        <w:tc>
          <w:tcPr>
            <w:tcW w:w="2125" w:type="dxa"/>
          </w:tcPr>
          <w:p w14:paraId="6B68B406" w14:textId="77777777" w:rsidR="000E18EC" w:rsidRPr="00D9660D" w:rsidRDefault="000E18EC" w:rsidP="005850BB">
            <w:r w:rsidRPr="00D9660D">
              <w:t>5</w:t>
            </w:r>
          </w:p>
          <w:p w14:paraId="2ACF32C8" w14:textId="77777777" w:rsidR="000E18EC" w:rsidRPr="00D9660D" w:rsidRDefault="000E18EC" w:rsidP="005850BB">
            <w:r w:rsidRPr="00D9660D">
              <w:t xml:space="preserve">“Taco Tuesday” </w:t>
            </w:r>
          </w:p>
          <w:p w14:paraId="34FA0243" w14:textId="277DD0C8" w:rsidR="000E18EC" w:rsidRPr="00D9660D" w:rsidRDefault="000E18EC" w:rsidP="005850BB">
            <w:r w:rsidRPr="00D9660D">
              <w:t>@ Friend Village</w:t>
            </w:r>
          </w:p>
          <w:p w14:paraId="76358FA4" w14:textId="77777777" w:rsidR="000E18EC" w:rsidRPr="00D9660D" w:rsidRDefault="000E18EC" w:rsidP="005850BB">
            <w:r w:rsidRPr="00D9660D">
              <w:t xml:space="preserve">Give Back Tuesday </w:t>
            </w:r>
          </w:p>
          <w:p w14:paraId="7FD47578" w14:textId="77777777" w:rsidR="000E18EC" w:rsidRPr="00D9660D" w:rsidRDefault="000E18EC" w:rsidP="005850BB">
            <w:pPr>
              <w:rPr>
                <w:color w:val="EE0000"/>
              </w:rPr>
            </w:pPr>
            <w:r w:rsidRPr="00D9660D">
              <w:t xml:space="preserve">-Food Pantry 9:00-9:30 leave between 10:30-11:00- </w:t>
            </w:r>
            <w:r w:rsidRPr="00D9660D">
              <w:rPr>
                <w:color w:val="EE0000"/>
              </w:rPr>
              <w:t>Group of 6 (tentative)</w:t>
            </w:r>
          </w:p>
          <w:p w14:paraId="14AB7635" w14:textId="77777777" w:rsidR="000E18EC" w:rsidRPr="00D9660D" w:rsidRDefault="000E18EC" w:rsidP="005850BB"/>
        </w:tc>
        <w:tc>
          <w:tcPr>
            <w:tcW w:w="1870" w:type="dxa"/>
          </w:tcPr>
          <w:p w14:paraId="10E27B3D" w14:textId="77777777" w:rsidR="000E18EC" w:rsidRPr="00D9660D" w:rsidRDefault="000E18EC" w:rsidP="005850BB">
            <w:r w:rsidRPr="00D9660D">
              <w:t>6</w:t>
            </w:r>
          </w:p>
          <w:p w14:paraId="5B9E9E89" w14:textId="77777777" w:rsidR="000E18EC" w:rsidRPr="00D9660D" w:rsidRDefault="000E18EC" w:rsidP="005850BB"/>
          <w:p w14:paraId="6F34E3A1" w14:textId="77777777" w:rsidR="000E18EC" w:rsidRPr="00D9660D" w:rsidRDefault="000E18EC" w:rsidP="005850BB">
            <w:r w:rsidRPr="00D9660D">
              <w:t>Wacky Wednesday</w:t>
            </w:r>
          </w:p>
          <w:p w14:paraId="5B0D8CF9" w14:textId="77777777" w:rsidR="000E18EC" w:rsidRPr="00D9660D" w:rsidRDefault="000E18EC" w:rsidP="005850BB"/>
          <w:p w14:paraId="31E62578" w14:textId="77777777" w:rsidR="000E18EC" w:rsidRPr="00D9660D" w:rsidRDefault="000E18EC" w:rsidP="005850BB">
            <w:r w:rsidRPr="00D9660D">
              <w:t xml:space="preserve">Lunchtime Theater 10:30 @ Major Hillard </w:t>
            </w:r>
          </w:p>
        </w:tc>
        <w:tc>
          <w:tcPr>
            <w:tcW w:w="1870" w:type="dxa"/>
          </w:tcPr>
          <w:p w14:paraId="65382D7B" w14:textId="77777777" w:rsidR="000E18EC" w:rsidRPr="00D9660D" w:rsidRDefault="000E18EC" w:rsidP="005850BB">
            <w:r w:rsidRPr="00D9660D">
              <w:t>7</w:t>
            </w:r>
          </w:p>
          <w:p w14:paraId="213D0F70" w14:textId="68F6F945" w:rsidR="000E18EC" w:rsidRPr="00D9660D" w:rsidRDefault="000E18EC" w:rsidP="00D9660D">
            <w:r w:rsidRPr="00D9660D">
              <w:t>Meals on Wheels</w:t>
            </w:r>
          </w:p>
          <w:p w14:paraId="35C45272" w14:textId="053FAAA2" w:rsidR="000E18EC" w:rsidRPr="00D9660D" w:rsidRDefault="000E18EC" w:rsidP="005850BB">
            <w:r w:rsidRPr="00D9660D">
              <w:t xml:space="preserve"> Money Management with amber </w:t>
            </w:r>
          </w:p>
          <w:p w14:paraId="479BA5EC" w14:textId="77777777" w:rsidR="000E18EC" w:rsidRPr="00D9660D" w:rsidRDefault="000E18EC" w:rsidP="005850BB">
            <w:proofErr w:type="spellStart"/>
            <w:r w:rsidRPr="00D9660D">
              <w:rPr>
                <w:color w:val="EE0000"/>
              </w:rPr>
              <w:t>Marshview</w:t>
            </w:r>
            <w:proofErr w:type="spellEnd"/>
            <w:r w:rsidRPr="00D9660D">
              <w:rPr>
                <w:color w:val="EE0000"/>
              </w:rPr>
              <w:t xml:space="preserve"> Park (Northside) -136 </w:t>
            </w:r>
            <w:proofErr w:type="spellStart"/>
            <w:r w:rsidRPr="00D9660D">
              <w:rPr>
                <w:color w:val="EE0000"/>
              </w:rPr>
              <w:t>Marshview</w:t>
            </w:r>
            <w:proofErr w:type="spellEnd"/>
            <w:r w:rsidRPr="00D9660D">
              <w:rPr>
                <w:color w:val="EE0000"/>
              </w:rPr>
              <w:t xml:space="preserve"> Drive</w:t>
            </w:r>
          </w:p>
        </w:tc>
        <w:tc>
          <w:tcPr>
            <w:tcW w:w="2685" w:type="dxa"/>
          </w:tcPr>
          <w:p w14:paraId="393925A7" w14:textId="77777777" w:rsidR="000E18EC" w:rsidRPr="00D9660D" w:rsidRDefault="000E18EC" w:rsidP="005850BB">
            <w:r w:rsidRPr="00D9660D">
              <w:t>8</w:t>
            </w:r>
          </w:p>
          <w:p w14:paraId="6066461E" w14:textId="77777777" w:rsidR="000E18EC" w:rsidRPr="00D9660D" w:rsidRDefault="000E18EC" w:rsidP="005850BB"/>
          <w:p w14:paraId="4E9CCD8E" w14:textId="77777777" w:rsidR="000E18EC" w:rsidRPr="00D9660D" w:rsidRDefault="000E18EC" w:rsidP="005850BB">
            <w:r w:rsidRPr="00D9660D">
              <w:t xml:space="preserve">Bowlero </w:t>
            </w:r>
          </w:p>
          <w:p w14:paraId="7086A690" w14:textId="77777777" w:rsidR="000E18EC" w:rsidRPr="00D9660D" w:rsidRDefault="000E18EC" w:rsidP="005850BB"/>
          <w:p w14:paraId="78B0C451" w14:textId="77777777" w:rsidR="000E18EC" w:rsidRPr="00D9660D" w:rsidRDefault="000E18EC" w:rsidP="005850BB">
            <w:r w:rsidRPr="00D9660D">
              <w:t>Norfolk Zoo</w:t>
            </w:r>
          </w:p>
        </w:tc>
      </w:tr>
      <w:tr w:rsidR="000E18EC" w:rsidRPr="00B729AF" w14:paraId="253DCFC8" w14:textId="77777777" w:rsidTr="00534603">
        <w:tc>
          <w:tcPr>
            <w:tcW w:w="2340" w:type="dxa"/>
          </w:tcPr>
          <w:p w14:paraId="2B9528A7" w14:textId="77777777" w:rsidR="000E18EC" w:rsidRPr="00D9660D" w:rsidRDefault="000E18EC" w:rsidP="005850BB">
            <w:r w:rsidRPr="00D9660D">
              <w:t>11</w:t>
            </w:r>
          </w:p>
          <w:p w14:paraId="14456656" w14:textId="77777777" w:rsidR="000E18EC" w:rsidRPr="00D9660D" w:rsidRDefault="000E18EC" w:rsidP="005850BB">
            <w:r w:rsidRPr="00D9660D">
              <w:t xml:space="preserve">Friends Social Hour 11:00 am- 2:00 pm, Major Hillard </w:t>
            </w:r>
          </w:p>
          <w:p w14:paraId="4573B8A6" w14:textId="77777777" w:rsidR="000E18EC" w:rsidRPr="00D9660D" w:rsidRDefault="000E18EC" w:rsidP="005850BB">
            <w:pPr>
              <w:spacing w:after="0"/>
            </w:pPr>
          </w:p>
        </w:tc>
        <w:tc>
          <w:tcPr>
            <w:tcW w:w="2125" w:type="dxa"/>
          </w:tcPr>
          <w:p w14:paraId="037F961E" w14:textId="77777777" w:rsidR="000E18EC" w:rsidRPr="00D9660D" w:rsidRDefault="000E18EC" w:rsidP="005850BB">
            <w:r w:rsidRPr="00D9660D">
              <w:t>12</w:t>
            </w:r>
          </w:p>
          <w:p w14:paraId="50AEC042" w14:textId="77777777" w:rsidR="000E18EC" w:rsidRPr="00D9660D" w:rsidRDefault="000E18EC" w:rsidP="005850BB">
            <w:r w:rsidRPr="00D9660D">
              <w:t>May Flowers @ Indian River Lib 10:30 -11:30 am</w:t>
            </w:r>
          </w:p>
          <w:p w14:paraId="5B128921" w14:textId="77777777" w:rsidR="000E18EC" w:rsidRPr="00D9660D" w:rsidRDefault="000E18EC" w:rsidP="005850BB"/>
          <w:p w14:paraId="71239911" w14:textId="77777777" w:rsidR="000E18EC" w:rsidRPr="00D9660D" w:rsidRDefault="000E18EC" w:rsidP="005850BB">
            <w:r w:rsidRPr="00D9660D">
              <w:t>Movie @ Joint-Use Lib 10:00 am -12:30 pm</w:t>
            </w:r>
          </w:p>
        </w:tc>
        <w:tc>
          <w:tcPr>
            <w:tcW w:w="1870" w:type="dxa"/>
          </w:tcPr>
          <w:p w14:paraId="7DB41875" w14:textId="77777777" w:rsidR="000E18EC" w:rsidRPr="00D9660D" w:rsidRDefault="000E18EC" w:rsidP="005850BB">
            <w:r w:rsidRPr="00D9660D">
              <w:t>13</w:t>
            </w:r>
          </w:p>
          <w:p w14:paraId="011B474E" w14:textId="77777777" w:rsidR="000E18EC" w:rsidRPr="00D9660D" w:rsidRDefault="000E18EC" w:rsidP="005850BB"/>
          <w:p w14:paraId="0E8B2620" w14:textId="77777777" w:rsidR="000E18EC" w:rsidRPr="00D9660D" w:rsidRDefault="000E18EC" w:rsidP="005850BB">
            <w:r w:rsidRPr="00D9660D">
              <w:t>Wacky Wednesday</w:t>
            </w:r>
          </w:p>
          <w:p w14:paraId="0B42423E" w14:textId="77777777" w:rsidR="000E18EC" w:rsidRPr="00D9660D" w:rsidRDefault="000E18EC" w:rsidP="005850BB"/>
          <w:p w14:paraId="07F3EE60" w14:textId="77777777" w:rsidR="000E18EC" w:rsidRPr="00D9660D" w:rsidRDefault="000E18EC" w:rsidP="005850BB">
            <w:r w:rsidRPr="00D9660D">
              <w:t>Lunchtime Theater 10:30 @ Major Hillard</w:t>
            </w:r>
          </w:p>
        </w:tc>
        <w:tc>
          <w:tcPr>
            <w:tcW w:w="1870" w:type="dxa"/>
          </w:tcPr>
          <w:p w14:paraId="340C8A4B" w14:textId="77777777" w:rsidR="000E18EC" w:rsidRPr="00D9660D" w:rsidRDefault="000E18EC" w:rsidP="005850BB">
            <w:r w:rsidRPr="00D9660D">
              <w:t>14</w:t>
            </w:r>
          </w:p>
          <w:p w14:paraId="60221DEC" w14:textId="77777777" w:rsidR="000E18EC" w:rsidRPr="00D9660D" w:rsidRDefault="000E18EC" w:rsidP="005850BB"/>
          <w:p w14:paraId="17E2D18C" w14:textId="77777777" w:rsidR="000E18EC" w:rsidRPr="00D9660D" w:rsidRDefault="000E18EC" w:rsidP="005850BB">
            <w:r w:rsidRPr="00D9660D">
              <w:t>Meals on Wheels</w:t>
            </w:r>
          </w:p>
          <w:p w14:paraId="738DABBE" w14:textId="77777777" w:rsidR="000E18EC" w:rsidRPr="00D9660D" w:rsidRDefault="000E18EC" w:rsidP="005850BB"/>
          <w:p w14:paraId="1D028798" w14:textId="77777777" w:rsidR="000E18EC" w:rsidRPr="00D9660D" w:rsidRDefault="000E18EC" w:rsidP="005850BB">
            <w:r w:rsidRPr="00D9660D">
              <w:t>Norfolk Greek Festival @ 11:00 am</w:t>
            </w:r>
          </w:p>
          <w:p w14:paraId="05189788" w14:textId="77777777" w:rsidR="000E18EC" w:rsidRPr="00D9660D" w:rsidRDefault="000E18EC" w:rsidP="005850BB">
            <w:r w:rsidRPr="00D9660D">
              <w:t>-</w:t>
            </w:r>
            <w:r w:rsidRPr="00D9660D">
              <w:rPr>
                <w:color w:val="EE0000"/>
              </w:rPr>
              <w:t>7220 Granby St</w:t>
            </w:r>
          </w:p>
        </w:tc>
        <w:tc>
          <w:tcPr>
            <w:tcW w:w="2685" w:type="dxa"/>
          </w:tcPr>
          <w:p w14:paraId="1B79F08F" w14:textId="77777777" w:rsidR="000E18EC" w:rsidRPr="00D9660D" w:rsidRDefault="000E18EC" w:rsidP="005850BB">
            <w:r w:rsidRPr="00D9660D">
              <w:t>15</w:t>
            </w:r>
          </w:p>
          <w:p w14:paraId="300E619C" w14:textId="77777777" w:rsidR="000E18EC" w:rsidRPr="00D9660D" w:rsidRDefault="000E18EC" w:rsidP="005850BB">
            <w:r w:rsidRPr="00D9660D">
              <w:t xml:space="preserve">Glassmaking Demo @ Chrysler Museum </w:t>
            </w:r>
          </w:p>
          <w:p w14:paraId="32C37856" w14:textId="77777777" w:rsidR="000E18EC" w:rsidRPr="00D9660D" w:rsidRDefault="000E18EC" w:rsidP="005850BB"/>
          <w:p w14:paraId="0FEC4CD8" w14:textId="77777777" w:rsidR="000E18EC" w:rsidRPr="00D9660D" w:rsidRDefault="000E18EC" w:rsidP="005850BB">
            <w:r w:rsidRPr="00D9660D">
              <w:t>Norfolk Greek Festival @ 11:00 am</w:t>
            </w:r>
          </w:p>
          <w:p w14:paraId="774CA686" w14:textId="77777777" w:rsidR="000E18EC" w:rsidRPr="00D9660D" w:rsidRDefault="000E18EC" w:rsidP="005850BB">
            <w:pPr>
              <w:rPr>
                <w:color w:val="EE0000"/>
              </w:rPr>
            </w:pPr>
            <w:r w:rsidRPr="00D9660D">
              <w:rPr>
                <w:color w:val="EE0000"/>
              </w:rPr>
              <w:t>-7220 Granby St</w:t>
            </w:r>
          </w:p>
          <w:p w14:paraId="529D5B63" w14:textId="77777777" w:rsidR="000E18EC" w:rsidRPr="00D9660D" w:rsidRDefault="000E18EC" w:rsidP="005850BB"/>
          <w:p w14:paraId="79C7D6C7" w14:textId="77777777" w:rsidR="000E18EC" w:rsidRPr="00D9660D" w:rsidRDefault="000E18EC" w:rsidP="005850BB">
            <w:pPr>
              <w:rPr>
                <w:color w:val="EE0000"/>
              </w:rPr>
            </w:pPr>
            <w:r w:rsidRPr="00D9660D">
              <w:t xml:space="preserve">Bayou Bon Vivant </w:t>
            </w:r>
            <w:r w:rsidRPr="00D9660D">
              <w:rPr>
                <w:color w:val="EE0000"/>
              </w:rPr>
              <w:t>(free 12:00-2:00pm)</w:t>
            </w:r>
          </w:p>
          <w:p w14:paraId="02878D21" w14:textId="77777777" w:rsidR="000E18EC" w:rsidRPr="00D9660D" w:rsidRDefault="000E18EC" w:rsidP="005850BB">
            <w:r w:rsidRPr="00D9660D">
              <w:rPr>
                <w:color w:val="EE0000"/>
              </w:rPr>
              <w:t xml:space="preserve">-free parking in a garage during free time </w:t>
            </w:r>
          </w:p>
        </w:tc>
      </w:tr>
      <w:tr w:rsidR="000E18EC" w:rsidRPr="00B729AF" w14:paraId="63C07BC7" w14:textId="77777777" w:rsidTr="00534603">
        <w:tc>
          <w:tcPr>
            <w:tcW w:w="2340" w:type="dxa"/>
          </w:tcPr>
          <w:p w14:paraId="4F58E640" w14:textId="77777777" w:rsidR="000E18EC" w:rsidRPr="00D9660D" w:rsidRDefault="000E18EC" w:rsidP="005850BB">
            <w:r w:rsidRPr="00D9660D">
              <w:t xml:space="preserve">18 </w:t>
            </w:r>
          </w:p>
          <w:p w14:paraId="208617BE" w14:textId="77777777" w:rsidR="000E18EC" w:rsidRPr="00D9660D" w:rsidRDefault="000E18EC" w:rsidP="005850BB"/>
          <w:p w14:paraId="53499C7A" w14:textId="77777777" w:rsidR="000E18EC" w:rsidRPr="00D9660D" w:rsidRDefault="000E18EC" w:rsidP="005850BB">
            <w:r w:rsidRPr="00D9660D">
              <w:t>Thrifting with Amber 10:00</w:t>
            </w:r>
          </w:p>
          <w:p w14:paraId="391D41C3" w14:textId="17E324A3" w:rsidR="000E18EC" w:rsidRPr="00D9660D" w:rsidRDefault="000E18EC" w:rsidP="005850BB">
            <w:pPr>
              <w:rPr>
                <w:color w:val="EE0000"/>
              </w:rPr>
            </w:pPr>
            <w:r w:rsidRPr="00D9660D">
              <w:rPr>
                <w:color w:val="EE0000"/>
              </w:rPr>
              <w:t>-Groups in 30 min sessions</w:t>
            </w:r>
          </w:p>
          <w:p w14:paraId="327099E0" w14:textId="77777777" w:rsidR="000E18EC" w:rsidRPr="00D9660D" w:rsidRDefault="000E18EC" w:rsidP="005850BB"/>
          <w:p w14:paraId="40C9944F" w14:textId="640419FD" w:rsidR="000E18EC" w:rsidRPr="00D9660D" w:rsidRDefault="000E18EC" w:rsidP="005850BB">
            <w:r w:rsidRPr="00D9660D">
              <w:t xml:space="preserve">Friends Social Hour 11:00 am- 2:00 pm, Major Hillard </w:t>
            </w:r>
          </w:p>
        </w:tc>
        <w:tc>
          <w:tcPr>
            <w:tcW w:w="2125" w:type="dxa"/>
          </w:tcPr>
          <w:p w14:paraId="104B6EFF" w14:textId="77777777" w:rsidR="000E18EC" w:rsidRPr="00D9660D" w:rsidRDefault="000E18EC" w:rsidP="005850BB">
            <w:r w:rsidRPr="00D9660D">
              <w:t>19</w:t>
            </w:r>
          </w:p>
          <w:p w14:paraId="38EDED60" w14:textId="77777777" w:rsidR="000E18EC" w:rsidRPr="00D9660D" w:rsidRDefault="000E18EC" w:rsidP="005850BB"/>
          <w:p w14:paraId="1AB85352" w14:textId="77777777" w:rsidR="000E18EC" w:rsidRPr="00D9660D" w:rsidRDefault="000E18EC" w:rsidP="005850BB">
            <w:r w:rsidRPr="00D9660D">
              <w:t>Game Day @ Joint-Use Lib 10:00- 11:30 am</w:t>
            </w:r>
          </w:p>
          <w:p w14:paraId="2C61234B" w14:textId="77777777" w:rsidR="000E18EC" w:rsidRPr="00D9660D" w:rsidRDefault="000E18EC" w:rsidP="005850BB"/>
          <w:p w14:paraId="2593B80F" w14:textId="77777777" w:rsidR="000E18EC" w:rsidRPr="00D9660D" w:rsidRDefault="000E18EC" w:rsidP="005850BB">
            <w:r w:rsidRPr="00D9660D">
              <w:rPr>
                <w:color w:val="EE0000"/>
              </w:rPr>
              <w:t xml:space="preserve">Group of 8 @ Norfolk Zoo Volunteer -Tentative </w:t>
            </w:r>
          </w:p>
        </w:tc>
        <w:tc>
          <w:tcPr>
            <w:tcW w:w="1870" w:type="dxa"/>
          </w:tcPr>
          <w:p w14:paraId="2F08D9B0" w14:textId="77777777" w:rsidR="000E18EC" w:rsidRPr="00D9660D" w:rsidRDefault="000E18EC" w:rsidP="005850BB">
            <w:r w:rsidRPr="00D9660D">
              <w:t>20</w:t>
            </w:r>
          </w:p>
          <w:p w14:paraId="0193FE4C" w14:textId="77777777" w:rsidR="000E18EC" w:rsidRPr="00D9660D" w:rsidRDefault="000E18EC" w:rsidP="005850BB">
            <w:r w:rsidRPr="00D9660D">
              <w:t xml:space="preserve">Game Day @ Central Lib </w:t>
            </w:r>
          </w:p>
          <w:p w14:paraId="258F566B" w14:textId="77777777" w:rsidR="000E18EC" w:rsidRPr="00D9660D" w:rsidRDefault="000E18EC" w:rsidP="005850BB"/>
          <w:p w14:paraId="06F3122E" w14:textId="77777777" w:rsidR="000E18EC" w:rsidRPr="00D9660D" w:rsidRDefault="000E18EC" w:rsidP="005850BB">
            <w:r w:rsidRPr="00D9660D">
              <w:t xml:space="preserve">Water Color Koi Fish 11:00-12:00 @ Indian River Lib </w:t>
            </w:r>
          </w:p>
          <w:p w14:paraId="360D1C61" w14:textId="77777777" w:rsidR="000E18EC" w:rsidRPr="00D9660D" w:rsidRDefault="000E18EC" w:rsidP="005850BB"/>
          <w:p w14:paraId="30069722" w14:textId="77777777" w:rsidR="000E18EC" w:rsidRPr="00D9660D" w:rsidRDefault="000E18EC" w:rsidP="005850BB">
            <w:r w:rsidRPr="00D9660D">
              <w:t>Lunchtime Theater 10:30 @ Major Hillard</w:t>
            </w:r>
          </w:p>
        </w:tc>
        <w:tc>
          <w:tcPr>
            <w:tcW w:w="1870" w:type="dxa"/>
          </w:tcPr>
          <w:p w14:paraId="07E0C613" w14:textId="77777777" w:rsidR="000E18EC" w:rsidRPr="00D9660D" w:rsidRDefault="000E18EC" w:rsidP="005850BB">
            <w:r w:rsidRPr="00D9660D">
              <w:t>21</w:t>
            </w:r>
          </w:p>
          <w:p w14:paraId="551B8EC2" w14:textId="77777777" w:rsidR="000E18EC" w:rsidRPr="00D9660D" w:rsidRDefault="000E18EC" w:rsidP="005850BB"/>
          <w:p w14:paraId="4FF0C24B" w14:textId="4356494E" w:rsidR="000E18EC" w:rsidRPr="00D9660D" w:rsidRDefault="000E18EC" w:rsidP="005850BB">
            <w:r w:rsidRPr="00D9660D">
              <w:t>Meals on Wheels</w:t>
            </w:r>
          </w:p>
          <w:p w14:paraId="49851341" w14:textId="791256C2" w:rsidR="000E18EC" w:rsidRPr="00D9660D" w:rsidRDefault="000E18EC" w:rsidP="005850BB">
            <w:r w:rsidRPr="00D9660D">
              <w:t xml:space="preserve">Now You’re Cooking @ 11:00 am </w:t>
            </w:r>
          </w:p>
          <w:p w14:paraId="7561F5BA" w14:textId="381F1B75" w:rsidR="000E18EC" w:rsidRPr="00D9660D" w:rsidRDefault="000E18EC" w:rsidP="005850BB">
            <w:r w:rsidRPr="00D9660D">
              <w:t>Meals on Wheels</w:t>
            </w:r>
          </w:p>
          <w:p w14:paraId="4A1CE172" w14:textId="77777777" w:rsidR="000E18EC" w:rsidRPr="00D9660D" w:rsidRDefault="000E18EC" w:rsidP="005850BB">
            <w:r w:rsidRPr="00D9660D">
              <w:t xml:space="preserve">Money Management with amber </w:t>
            </w:r>
          </w:p>
          <w:p w14:paraId="5101BC70" w14:textId="607B2AD6" w:rsidR="000E18EC" w:rsidRPr="00D9660D" w:rsidRDefault="00D9660D" w:rsidP="005850BB">
            <w:r>
              <w:t>Therapeutic Tuesday</w:t>
            </w:r>
          </w:p>
          <w:p w14:paraId="4AA6EF5A" w14:textId="77777777" w:rsidR="000E18EC" w:rsidRPr="00D9660D" w:rsidRDefault="000E18EC" w:rsidP="005850BB">
            <w:proofErr w:type="spellStart"/>
            <w:r w:rsidRPr="00D9660D">
              <w:rPr>
                <w:color w:val="EE0000"/>
              </w:rPr>
              <w:t>Marshview</w:t>
            </w:r>
            <w:proofErr w:type="spellEnd"/>
            <w:r w:rsidRPr="00D9660D">
              <w:rPr>
                <w:color w:val="EE0000"/>
              </w:rPr>
              <w:t xml:space="preserve"> Park (Northside) 136 </w:t>
            </w:r>
            <w:proofErr w:type="spellStart"/>
            <w:r w:rsidRPr="00D9660D">
              <w:rPr>
                <w:color w:val="EE0000"/>
              </w:rPr>
              <w:t>Marshview</w:t>
            </w:r>
            <w:proofErr w:type="spellEnd"/>
            <w:r w:rsidRPr="00D9660D">
              <w:rPr>
                <w:color w:val="EE0000"/>
              </w:rPr>
              <w:t xml:space="preserve"> Drive</w:t>
            </w:r>
          </w:p>
        </w:tc>
        <w:tc>
          <w:tcPr>
            <w:tcW w:w="2685" w:type="dxa"/>
          </w:tcPr>
          <w:p w14:paraId="0139214C" w14:textId="77777777" w:rsidR="000E18EC" w:rsidRPr="00D9660D" w:rsidRDefault="000E18EC" w:rsidP="005850BB">
            <w:r w:rsidRPr="00D9660D">
              <w:t>22</w:t>
            </w:r>
          </w:p>
          <w:p w14:paraId="07BF0CAC" w14:textId="77777777" w:rsidR="000E18EC" w:rsidRPr="00D9660D" w:rsidRDefault="000E18EC" w:rsidP="005850BB"/>
          <w:p w14:paraId="4755CE78" w14:textId="77777777" w:rsidR="000E18EC" w:rsidRPr="00D9660D" w:rsidRDefault="000E18EC" w:rsidP="005850BB">
            <w:r w:rsidRPr="00D9660D">
              <w:t xml:space="preserve">Adopt- A- Road clean up </w:t>
            </w:r>
          </w:p>
          <w:p w14:paraId="41DEA879" w14:textId="77777777" w:rsidR="000E18EC" w:rsidRPr="00D9660D" w:rsidRDefault="000E18EC" w:rsidP="005850BB">
            <w:pPr>
              <w:rPr>
                <w:color w:val="EE0000"/>
              </w:rPr>
            </w:pPr>
            <w:r w:rsidRPr="00D9660D">
              <w:rPr>
                <w:color w:val="EE0000"/>
              </w:rPr>
              <w:t xml:space="preserve">-Group of 6 </w:t>
            </w:r>
          </w:p>
          <w:p w14:paraId="15F20812" w14:textId="77777777" w:rsidR="000E18EC" w:rsidRPr="00D9660D" w:rsidRDefault="000E18EC" w:rsidP="005850BB"/>
          <w:p w14:paraId="012C536A" w14:textId="77777777" w:rsidR="000E18EC" w:rsidRPr="00D9660D" w:rsidRDefault="000E18EC" w:rsidP="005850BB">
            <w:r w:rsidRPr="00D9660D">
              <w:t xml:space="preserve">Bowlero </w:t>
            </w:r>
          </w:p>
          <w:p w14:paraId="1C88B7D1" w14:textId="77777777" w:rsidR="000E18EC" w:rsidRPr="00D9660D" w:rsidRDefault="000E18EC" w:rsidP="005850BB"/>
          <w:p w14:paraId="44008A25" w14:textId="77777777" w:rsidR="000E18EC" w:rsidRPr="00D9660D" w:rsidRDefault="000E18EC" w:rsidP="005850BB">
            <w:r w:rsidRPr="00D9660D">
              <w:t>“Fun Friday”</w:t>
            </w:r>
          </w:p>
        </w:tc>
      </w:tr>
      <w:tr w:rsidR="000E18EC" w:rsidRPr="00B729AF" w14:paraId="223F312B" w14:textId="77777777" w:rsidTr="00534603">
        <w:trPr>
          <w:trHeight w:val="1484"/>
        </w:trPr>
        <w:tc>
          <w:tcPr>
            <w:tcW w:w="2340" w:type="dxa"/>
          </w:tcPr>
          <w:p w14:paraId="6A596AA4" w14:textId="77777777" w:rsidR="000E18EC" w:rsidRPr="00D9660D" w:rsidRDefault="000E18EC" w:rsidP="005850BB">
            <w:r w:rsidRPr="00D9660D">
              <w:t>25</w:t>
            </w:r>
          </w:p>
          <w:p w14:paraId="035CFE42" w14:textId="77777777" w:rsidR="000E18EC" w:rsidRPr="00D9660D" w:rsidRDefault="000E18EC" w:rsidP="005850BB"/>
          <w:p w14:paraId="2192D3F0" w14:textId="77777777" w:rsidR="000E18EC" w:rsidRPr="00D9660D" w:rsidRDefault="000E18EC" w:rsidP="005850BB">
            <w:r w:rsidRPr="00D9660D">
              <w:t>Closed “Memorial Day”</w:t>
            </w:r>
          </w:p>
        </w:tc>
        <w:tc>
          <w:tcPr>
            <w:tcW w:w="2125" w:type="dxa"/>
          </w:tcPr>
          <w:p w14:paraId="18D96D3D" w14:textId="77777777" w:rsidR="000E18EC" w:rsidRPr="00D9660D" w:rsidRDefault="000E18EC" w:rsidP="005850BB">
            <w:r w:rsidRPr="00D9660D">
              <w:t xml:space="preserve">26 </w:t>
            </w:r>
          </w:p>
          <w:p w14:paraId="684088D6" w14:textId="77777777" w:rsidR="000E18EC" w:rsidRPr="00D9660D" w:rsidRDefault="000E18EC" w:rsidP="005850BB">
            <w:r w:rsidRPr="00D9660D">
              <w:t xml:space="preserve">Friends Social Hour 11:00 am- 2:00 pm, Major Hillard </w:t>
            </w:r>
          </w:p>
          <w:p w14:paraId="0ECE651E" w14:textId="77777777" w:rsidR="000E18EC" w:rsidRPr="00D9660D" w:rsidRDefault="000E18EC" w:rsidP="005850BB"/>
        </w:tc>
        <w:tc>
          <w:tcPr>
            <w:tcW w:w="1870" w:type="dxa"/>
          </w:tcPr>
          <w:p w14:paraId="1F09EE8A" w14:textId="77777777" w:rsidR="000E18EC" w:rsidRPr="00D9660D" w:rsidRDefault="000E18EC" w:rsidP="005850BB">
            <w:r w:rsidRPr="00D9660D">
              <w:t>27</w:t>
            </w:r>
          </w:p>
          <w:p w14:paraId="5B10F847" w14:textId="77777777" w:rsidR="000E18EC" w:rsidRPr="00D9660D" w:rsidRDefault="000E18EC" w:rsidP="005850BB">
            <w:r w:rsidRPr="00D9660D">
              <w:t>Wacky Wednesday</w:t>
            </w:r>
          </w:p>
          <w:p w14:paraId="351194F5" w14:textId="77777777" w:rsidR="000E18EC" w:rsidRPr="00D9660D" w:rsidRDefault="000E18EC" w:rsidP="005850BB"/>
          <w:p w14:paraId="7E8C5AAF" w14:textId="77777777" w:rsidR="000E18EC" w:rsidRPr="00D9660D" w:rsidRDefault="000E18EC" w:rsidP="005850BB">
            <w:r w:rsidRPr="00D9660D">
              <w:t>Lunchtime Theater 10:30 @ Major Hillard</w:t>
            </w:r>
          </w:p>
        </w:tc>
        <w:tc>
          <w:tcPr>
            <w:tcW w:w="1870" w:type="dxa"/>
          </w:tcPr>
          <w:p w14:paraId="697FEA0D" w14:textId="77777777" w:rsidR="000E18EC" w:rsidRPr="00D9660D" w:rsidRDefault="000E18EC" w:rsidP="005850BB">
            <w:r w:rsidRPr="00D9660D">
              <w:t>28</w:t>
            </w:r>
          </w:p>
          <w:p w14:paraId="6B42E5F0" w14:textId="77777777" w:rsidR="000E18EC" w:rsidRPr="00D9660D" w:rsidRDefault="000E18EC" w:rsidP="005850BB">
            <w:r w:rsidRPr="00D9660D">
              <w:t>Meals on Wheels</w:t>
            </w:r>
          </w:p>
          <w:p w14:paraId="007C13A4" w14:textId="77777777" w:rsidR="000E18EC" w:rsidRPr="00D9660D" w:rsidRDefault="000E18EC" w:rsidP="005850BB"/>
          <w:p w14:paraId="330A19F9" w14:textId="77777777" w:rsidR="000E18EC" w:rsidRPr="00D9660D" w:rsidRDefault="000E18EC" w:rsidP="005850BB">
            <w:r w:rsidRPr="00D9660D">
              <w:t>Game Day @ Bayside 10:00-11:30 am</w:t>
            </w:r>
          </w:p>
          <w:p w14:paraId="2593436C" w14:textId="77777777" w:rsidR="000E18EC" w:rsidRPr="00D9660D" w:rsidRDefault="000E18EC" w:rsidP="005850BB"/>
          <w:p w14:paraId="1D8E3CAC" w14:textId="77777777" w:rsidR="000E18EC" w:rsidRPr="00D9660D" w:rsidRDefault="000E18EC" w:rsidP="005850BB">
            <w:r w:rsidRPr="00D9660D">
              <w:lastRenderedPageBreak/>
              <w:t>Norfolk Tides @ 12: 05 pm</w:t>
            </w:r>
          </w:p>
        </w:tc>
        <w:tc>
          <w:tcPr>
            <w:tcW w:w="2685" w:type="dxa"/>
          </w:tcPr>
          <w:p w14:paraId="74BA57AE" w14:textId="77777777" w:rsidR="000E18EC" w:rsidRPr="00D9660D" w:rsidRDefault="000E18EC" w:rsidP="005850BB">
            <w:r w:rsidRPr="00D9660D">
              <w:lastRenderedPageBreak/>
              <w:t>29</w:t>
            </w:r>
          </w:p>
          <w:p w14:paraId="2BC29174" w14:textId="77777777" w:rsidR="000E18EC" w:rsidRPr="00D9660D" w:rsidRDefault="000E18EC" w:rsidP="005850BB">
            <w:r w:rsidRPr="00D9660D">
              <w:t xml:space="preserve"> Fun Friday@  Friend Village</w:t>
            </w:r>
          </w:p>
          <w:p w14:paraId="6252EC46" w14:textId="77777777" w:rsidR="000E18EC" w:rsidRPr="00D9660D" w:rsidRDefault="000E18EC" w:rsidP="005850BB">
            <w:pPr>
              <w:spacing w:after="0"/>
            </w:pPr>
            <w:r w:rsidRPr="00D9660D">
              <w:rPr>
                <w:color w:val="EE0000"/>
              </w:rPr>
              <w:t xml:space="preserve">Bayville Farms </w:t>
            </w:r>
          </w:p>
        </w:tc>
      </w:tr>
    </w:tbl>
    <w:p w14:paraId="6D4DFC23" w14:textId="77777777" w:rsidR="000E18EC" w:rsidRPr="00B729AF" w:rsidRDefault="000E18EC" w:rsidP="000E18EC">
      <w:pPr>
        <w:rPr>
          <w:sz w:val="20"/>
          <w:szCs w:val="20"/>
        </w:rPr>
      </w:pPr>
    </w:p>
    <w:p w14:paraId="5E1C5D2F" w14:textId="5834E8B7" w:rsidR="004701A1" w:rsidRPr="004701A1" w:rsidRDefault="004701A1" w:rsidP="004701A1">
      <w:pPr>
        <w:tabs>
          <w:tab w:val="left" w:pos="3690"/>
        </w:tabs>
      </w:pPr>
    </w:p>
    <w:sectPr w:rsidR="004701A1" w:rsidRPr="004701A1" w:rsidSect="000E18EC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F65A6" w14:textId="77777777" w:rsidR="00531059" w:rsidRDefault="00531059">
      <w:pPr>
        <w:spacing w:before="0" w:after="0"/>
      </w:pPr>
      <w:r>
        <w:separator/>
      </w:r>
    </w:p>
  </w:endnote>
  <w:endnote w:type="continuationSeparator" w:id="0">
    <w:p w14:paraId="3A35BB99" w14:textId="77777777" w:rsidR="00531059" w:rsidRDefault="0053105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B00FB" w14:textId="77777777" w:rsidR="00531059" w:rsidRDefault="00531059">
      <w:pPr>
        <w:spacing w:before="0" w:after="0"/>
      </w:pPr>
      <w:r>
        <w:separator/>
      </w:r>
    </w:p>
  </w:footnote>
  <w:footnote w:type="continuationSeparator" w:id="0">
    <w:p w14:paraId="13B7DA06" w14:textId="77777777" w:rsidR="00531059" w:rsidRDefault="0053105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EA96C" w14:textId="77777777" w:rsidR="000E18EC" w:rsidRPr="001B133F" w:rsidRDefault="000E18EC" w:rsidP="001B133F">
    <w:pPr>
      <w:pStyle w:val="IntenseQuote"/>
      <w:rPr>
        <w:rFonts w:ascii="ADLaM Display" w:hAnsi="ADLaM Display" w:cs="ADLaM Display"/>
        <w:i w:val="0"/>
        <w:iCs w:val="0"/>
        <w:color w:val="EE0000"/>
        <w:sz w:val="36"/>
        <w:szCs w:val="36"/>
      </w:rPr>
    </w:pPr>
    <w:r w:rsidRPr="001B133F">
      <w:rPr>
        <w:rFonts w:ascii="ADLaM Display" w:hAnsi="ADLaM Display" w:cs="ADLaM Display"/>
        <w:i w:val="0"/>
        <w:iCs w:val="0"/>
        <w:color w:val="EE0000"/>
        <w:sz w:val="36"/>
        <w:szCs w:val="36"/>
      </w:rPr>
      <w:t xml:space="preserve">May Calendar Event’s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58942705">
    <w:abstractNumId w:val="9"/>
  </w:num>
  <w:num w:numId="2" w16cid:durableId="1871721285">
    <w:abstractNumId w:val="7"/>
  </w:num>
  <w:num w:numId="3" w16cid:durableId="689642473">
    <w:abstractNumId w:val="6"/>
  </w:num>
  <w:num w:numId="4" w16cid:durableId="230582363">
    <w:abstractNumId w:val="5"/>
  </w:num>
  <w:num w:numId="5" w16cid:durableId="757681296">
    <w:abstractNumId w:val="4"/>
  </w:num>
  <w:num w:numId="6" w16cid:durableId="345863236">
    <w:abstractNumId w:val="8"/>
  </w:num>
  <w:num w:numId="7" w16cid:durableId="1974603648">
    <w:abstractNumId w:val="3"/>
  </w:num>
  <w:num w:numId="8" w16cid:durableId="1579824034">
    <w:abstractNumId w:val="2"/>
  </w:num>
  <w:num w:numId="9" w16cid:durableId="233391529">
    <w:abstractNumId w:val="1"/>
  </w:num>
  <w:num w:numId="10" w16cid:durableId="1797286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Start" w:val="1/1/2021"/>
    <w:docVar w:name="ShowDynamicGuides" w:val="1"/>
    <w:docVar w:name="ShowMarginGuides" w:val="0"/>
    <w:docVar w:name="ShowOutlines" w:val="0"/>
    <w:docVar w:name="ShowStaticGuides" w:val="0"/>
  </w:docVars>
  <w:rsids>
    <w:rsidRoot w:val="00971B33"/>
    <w:rsid w:val="000178D0"/>
    <w:rsid w:val="00035F77"/>
    <w:rsid w:val="00057F01"/>
    <w:rsid w:val="00080F8A"/>
    <w:rsid w:val="000E18EC"/>
    <w:rsid w:val="00110F2F"/>
    <w:rsid w:val="001136A3"/>
    <w:rsid w:val="001259D0"/>
    <w:rsid w:val="001262AE"/>
    <w:rsid w:val="0013323E"/>
    <w:rsid w:val="00157C98"/>
    <w:rsid w:val="001850DE"/>
    <w:rsid w:val="001B2D3A"/>
    <w:rsid w:val="001E6011"/>
    <w:rsid w:val="00207764"/>
    <w:rsid w:val="0022749B"/>
    <w:rsid w:val="00286914"/>
    <w:rsid w:val="002C033D"/>
    <w:rsid w:val="00333908"/>
    <w:rsid w:val="003520E9"/>
    <w:rsid w:val="00356C2A"/>
    <w:rsid w:val="00383E40"/>
    <w:rsid w:val="003B166C"/>
    <w:rsid w:val="00411F10"/>
    <w:rsid w:val="00463A90"/>
    <w:rsid w:val="004701A1"/>
    <w:rsid w:val="00475FBF"/>
    <w:rsid w:val="00487822"/>
    <w:rsid w:val="004F3DE6"/>
    <w:rsid w:val="004F5C26"/>
    <w:rsid w:val="004F670E"/>
    <w:rsid w:val="00500E66"/>
    <w:rsid w:val="00507E34"/>
    <w:rsid w:val="00531059"/>
    <w:rsid w:val="00534603"/>
    <w:rsid w:val="00542788"/>
    <w:rsid w:val="005604CC"/>
    <w:rsid w:val="00564B28"/>
    <w:rsid w:val="005753E7"/>
    <w:rsid w:val="0058102F"/>
    <w:rsid w:val="0059516F"/>
    <w:rsid w:val="005D3488"/>
    <w:rsid w:val="005E4A9D"/>
    <w:rsid w:val="00610428"/>
    <w:rsid w:val="006124B8"/>
    <w:rsid w:val="00626C1A"/>
    <w:rsid w:val="0065723A"/>
    <w:rsid w:val="00676A85"/>
    <w:rsid w:val="00692FC8"/>
    <w:rsid w:val="006D08C1"/>
    <w:rsid w:val="006D22B4"/>
    <w:rsid w:val="006E5237"/>
    <w:rsid w:val="006E6E86"/>
    <w:rsid w:val="006E75EE"/>
    <w:rsid w:val="00716395"/>
    <w:rsid w:val="00726101"/>
    <w:rsid w:val="00741A62"/>
    <w:rsid w:val="0077049F"/>
    <w:rsid w:val="00773BDA"/>
    <w:rsid w:val="007847D3"/>
    <w:rsid w:val="00786562"/>
    <w:rsid w:val="007A041D"/>
    <w:rsid w:val="007B343F"/>
    <w:rsid w:val="007C552D"/>
    <w:rsid w:val="007E011C"/>
    <w:rsid w:val="00851A77"/>
    <w:rsid w:val="00873034"/>
    <w:rsid w:val="00873A44"/>
    <w:rsid w:val="00894147"/>
    <w:rsid w:val="008971A6"/>
    <w:rsid w:val="008B03B0"/>
    <w:rsid w:val="008B63B1"/>
    <w:rsid w:val="008E40FE"/>
    <w:rsid w:val="008E4FF8"/>
    <w:rsid w:val="008F48A4"/>
    <w:rsid w:val="00922C1B"/>
    <w:rsid w:val="009412F3"/>
    <w:rsid w:val="00961827"/>
    <w:rsid w:val="00971B33"/>
    <w:rsid w:val="00974280"/>
    <w:rsid w:val="009C2F03"/>
    <w:rsid w:val="00A41F25"/>
    <w:rsid w:val="00A4405D"/>
    <w:rsid w:val="00A5705C"/>
    <w:rsid w:val="00AA513B"/>
    <w:rsid w:val="00AC002A"/>
    <w:rsid w:val="00AE7FDE"/>
    <w:rsid w:val="00B15458"/>
    <w:rsid w:val="00B716A0"/>
    <w:rsid w:val="00BB3B5F"/>
    <w:rsid w:val="00BC15D3"/>
    <w:rsid w:val="00C411D6"/>
    <w:rsid w:val="00C80253"/>
    <w:rsid w:val="00C90003"/>
    <w:rsid w:val="00C93EFB"/>
    <w:rsid w:val="00CB0079"/>
    <w:rsid w:val="00D77E20"/>
    <w:rsid w:val="00D9660D"/>
    <w:rsid w:val="00DB2D1E"/>
    <w:rsid w:val="00DD5025"/>
    <w:rsid w:val="00DD68C6"/>
    <w:rsid w:val="00E74256"/>
    <w:rsid w:val="00EA5AFF"/>
    <w:rsid w:val="00EB0E8A"/>
    <w:rsid w:val="00F147A5"/>
    <w:rsid w:val="00F250B7"/>
    <w:rsid w:val="00F337C7"/>
    <w:rsid w:val="00F46053"/>
    <w:rsid w:val="00F60A46"/>
    <w:rsid w:val="00F67DC8"/>
    <w:rsid w:val="00F80C0F"/>
    <w:rsid w:val="00F8605B"/>
    <w:rsid w:val="00FC452F"/>
    <w:rsid w:val="00FD1537"/>
    <w:rsid w:val="00FD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74EB5A"/>
  <w15:docId w15:val="{042BEC50-8534-4D7E-985F-91B9927C5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8D0"/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DCDCEB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565895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78D0"/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78D0"/>
  </w:style>
  <w:style w:type="character" w:customStyle="1" w:styleId="Heading1Char">
    <w:name w:val="Heading 1 Char"/>
    <w:basedOn w:val="DefaultParagraphFont"/>
    <w:link w:val="Heading1"/>
    <w:uiPriority w:val="9"/>
    <w:semiHidden/>
    <w:rsid w:val="000178D0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semiHidden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E7E7F5" w:themeColor="accent2" w:themeTint="66"/>
        <w:left w:val="single" w:sz="4" w:space="0" w:color="E7E7F5" w:themeColor="accent2" w:themeTint="66"/>
        <w:bottom w:val="single" w:sz="4" w:space="0" w:color="E7E7F5" w:themeColor="accent2" w:themeTint="66"/>
        <w:right w:val="single" w:sz="4" w:space="0" w:color="E7E7F5" w:themeColor="accent2" w:themeTint="66"/>
        <w:insideH w:val="single" w:sz="4" w:space="0" w:color="E7E7F5" w:themeColor="accent2" w:themeTint="66"/>
        <w:insideV w:val="single" w:sz="4" w:space="0" w:color="E7E7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B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B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8EC"/>
    <w:pPr>
      <w:pBdr>
        <w:top w:val="single" w:sz="4" w:space="10" w:color="40416F" w:themeColor="accent1" w:themeShade="BF"/>
        <w:bottom w:val="single" w:sz="4" w:space="10" w:color="40416F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40416F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18EC"/>
    <w:rPr>
      <w:rFonts w:eastAsiaTheme="minorHAnsi"/>
      <w:i/>
      <w:iCs/>
      <w:color w:val="40416F" w:themeColor="accent1" w:themeShade="BF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qu\AppData\Roaming\Microsoft\Templates\Photo%20calend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10F8B16B75149A290CF0AAADF52C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B6984-4CCF-431E-9BFC-1051401CB9A4}"/>
      </w:docPartPr>
      <w:docPartBody>
        <w:p w:rsidR="00000000" w:rsidRDefault="000B44CB" w:rsidP="000B44CB">
          <w:pPr>
            <w:pStyle w:val="B10F8B16B75149A290CF0AAADF52C312"/>
          </w:pPr>
          <w:r>
            <w:t>Sunday</w:t>
          </w:r>
        </w:p>
      </w:docPartBody>
    </w:docPart>
    <w:docPart>
      <w:docPartPr>
        <w:name w:val="B6515FD789024714AF7D05F957CF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E457A-227E-4CC3-B380-8A78EF866DAC}"/>
      </w:docPartPr>
      <w:docPartBody>
        <w:p w:rsidR="00000000" w:rsidRDefault="000B44CB" w:rsidP="000B44CB">
          <w:pPr>
            <w:pStyle w:val="B6515FD789024714AF7D05F957CF9579"/>
          </w:pPr>
          <w:r>
            <w:t>Monday</w:t>
          </w:r>
        </w:p>
      </w:docPartBody>
    </w:docPart>
    <w:docPart>
      <w:docPartPr>
        <w:name w:val="6721FEA5011941C8B037BB7628DEA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35A33-33B4-4E49-9FFE-66EDF6C08BD8}"/>
      </w:docPartPr>
      <w:docPartBody>
        <w:p w:rsidR="00000000" w:rsidRDefault="000B44CB" w:rsidP="000B44CB">
          <w:pPr>
            <w:pStyle w:val="6721FEA5011941C8B037BB7628DEAF22"/>
          </w:pPr>
          <w:r>
            <w:t>Tuesday</w:t>
          </w:r>
        </w:p>
      </w:docPartBody>
    </w:docPart>
    <w:docPart>
      <w:docPartPr>
        <w:name w:val="19A0FC605E37419F832D7DD7B45E5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E1D68-808C-425C-86D9-B0D9A8F60628}"/>
      </w:docPartPr>
      <w:docPartBody>
        <w:p w:rsidR="00000000" w:rsidRDefault="000B44CB" w:rsidP="000B44CB">
          <w:pPr>
            <w:pStyle w:val="19A0FC605E37419F832D7DD7B45E580E"/>
          </w:pPr>
          <w:r>
            <w:t>Wednesday</w:t>
          </w:r>
        </w:p>
      </w:docPartBody>
    </w:docPart>
    <w:docPart>
      <w:docPartPr>
        <w:name w:val="3B96A84BA289495C9326106E6953C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99B08-A2C8-4A97-9656-86050E6EA2AF}"/>
      </w:docPartPr>
      <w:docPartBody>
        <w:p w:rsidR="00000000" w:rsidRDefault="000B44CB" w:rsidP="000B44CB">
          <w:pPr>
            <w:pStyle w:val="3B96A84BA289495C9326106E6953C660"/>
          </w:pPr>
          <w:r>
            <w:t>Thursday</w:t>
          </w:r>
        </w:p>
      </w:docPartBody>
    </w:docPart>
    <w:docPart>
      <w:docPartPr>
        <w:name w:val="A0DDC2ACB3B04647BD11635BC77F7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E390E-475E-48A7-8928-ACBD6C12C8D2}"/>
      </w:docPartPr>
      <w:docPartBody>
        <w:p w:rsidR="00000000" w:rsidRDefault="000B44CB" w:rsidP="000B44CB">
          <w:pPr>
            <w:pStyle w:val="A0DDC2ACB3B04647BD11635BC77F7DAC"/>
          </w:pPr>
          <w:r>
            <w:t>Friday</w:t>
          </w:r>
        </w:p>
      </w:docPartBody>
    </w:docPart>
    <w:docPart>
      <w:docPartPr>
        <w:name w:val="D51FF497309C41349B24D93FE91BD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8484C-4077-45D3-9C41-1317FA4CCCFB}"/>
      </w:docPartPr>
      <w:docPartBody>
        <w:p w:rsidR="00000000" w:rsidRDefault="000B44CB" w:rsidP="000B44CB">
          <w:pPr>
            <w:pStyle w:val="D51FF497309C41349B24D93FE91BD747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4CB"/>
    <w:rsid w:val="000B44CB"/>
    <w:rsid w:val="006B0A5A"/>
    <w:rsid w:val="0077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27981BE5E34D68B7F4D110A2180A46">
    <w:name w:val="D127981BE5E34D68B7F4D110A2180A46"/>
  </w:style>
  <w:style w:type="paragraph" w:customStyle="1" w:styleId="67DFC597667440959BA02F51329CBCA5">
    <w:name w:val="67DFC597667440959BA02F51329CBCA5"/>
  </w:style>
  <w:style w:type="paragraph" w:customStyle="1" w:styleId="0EA2CCDDB5EA47D4B708E2AAEAD2CDD0">
    <w:name w:val="0EA2CCDDB5EA47D4B708E2AAEAD2CDD0"/>
  </w:style>
  <w:style w:type="paragraph" w:customStyle="1" w:styleId="7965E7694206423FA59BC59359259DE2">
    <w:name w:val="7965E7694206423FA59BC59359259DE2"/>
  </w:style>
  <w:style w:type="paragraph" w:customStyle="1" w:styleId="8B2BB2F915534F6982B8BA0877439E61">
    <w:name w:val="8B2BB2F915534F6982B8BA0877439E61"/>
  </w:style>
  <w:style w:type="paragraph" w:customStyle="1" w:styleId="408BF6BBF9854C0AB141B56F316142E6">
    <w:name w:val="408BF6BBF9854C0AB141B56F316142E6"/>
  </w:style>
  <w:style w:type="paragraph" w:customStyle="1" w:styleId="A18E07B9A0F045BD81BCB8FA7CB5424F">
    <w:name w:val="A18E07B9A0F045BD81BCB8FA7CB5424F"/>
  </w:style>
  <w:style w:type="paragraph" w:customStyle="1" w:styleId="2DBF9E2D2085424DAC94A3405EFFB235">
    <w:name w:val="2DBF9E2D2085424DAC94A3405EFFB235"/>
  </w:style>
  <w:style w:type="paragraph" w:customStyle="1" w:styleId="9A331511D2ED4B40B41E7D1B719CC62D">
    <w:name w:val="9A331511D2ED4B40B41E7D1B719CC62D"/>
  </w:style>
  <w:style w:type="paragraph" w:customStyle="1" w:styleId="0F23EFB6766541A4BE8CAF482FA0FA73">
    <w:name w:val="0F23EFB6766541A4BE8CAF482FA0FA73"/>
  </w:style>
  <w:style w:type="paragraph" w:customStyle="1" w:styleId="8FDECF7641714EDAA7135D93E3E63E20">
    <w:name w:val="8FDECF7641714EDAA7135D93E3E63E20"/>
  </w:style>
  <w:style w:type="paragraph" w:customStyle="1" w:styleId="3B4912E4D9234A20BA7A9DDEC7303509">
    <w:name w:val="3B4912E4D9234A20BA7A9DDEC7303509"/>
  </w:style>
  <w:style w:type="paragraph" w:customStyle="1" w:styleId="046691DECC984FD59CA68B66C3D6C2CD">
    <w:name w:val="046691DECC984FD59CA68B66C3D6C2CD"/>
  </w:style>
  <w:style w:type="paragraph" w:customStyle="1" w:styleId="8858133B291E48BEB7E47D848BC0128A">
    <w:name w:val="8858133B291E48BEB7E47D848BC0128A"/>
  </w:style>
  <w:style w:type="paragraph" w:customStyle="1" w:styleId="E84DCAFFB2DE41D293BC6AFFF43CE2EB">
    <w:name w:val="E84DCAFFB2DE41D293BC6AFFF43CE2EB"/>
  </w:style>
  <w:style w:type="paragraph" w:customStyle="1" w:styleId="E1C3C0AC9B5247AB91B2E15D9BF73DD8">
    <w:name w:val="E1C3C0AC9B5247AB91B2E15D9BF73DD8"/>
  </w:style>
  <w:style w:type="paragraph" w:customStyle="1" w:styleId="1C91B71969D146DDBD0E92855C9B78C6">
    <w:name w:val="1C91B71969D146DDBD0E92855C9B78C6"/>
  </w:style>
  <w:style w:type="paragraph" w:customStyle="1" w:styleId="A4EEC459B9964627AAA2CF63B86D9E4F">
    <w:name w:val="A4EEC459B9964627AAA2CF63B86D9E4F"/>
  </w:style>
  <w:style w:type="paragraph" w:customStyle="1" w:styleId="6418DB4C279D40E3894A204AF13F51E5">
    <w:name w:val="6418DB4C279D40E3894A204AF13F51E5"/>
  </w:style>
  <w:style w:type="paragraph" w:customStyle="1" w:styleId="BB28B9D3551743A89460E7AC381DC574">
    <w:name w:val="BB28B9D3551743A89460E7AC381DC574"/>
  </w:style>
  <w:style w:type="paragraph" w:customStyle="1" w:styleId="A36BC2972B734D539B000A4343CA28FF">
    <w:name w:val="A36BC2972B734D539B000A4343CA28FF"/>
  </w:style>
  <w:style w:type="paragraph" w:customStyle="1" w:styleId="88820C1138EF473B8C20055B373C97F7">
    <w:name w:val="88820C1138EF473B8C20055B373C97F7"/>
  </w:style>
  <w:style w:type="paragraph" w:customStyle="1" w:styleId="6275CB552E174E78B161D36AE987E8BB">
    <w:name w:val="6275CB552E174E78B161D36AE987E8BB"/>
  </w:style>
  <w:style w:type="paragraph" w:customStyle="1" w:styleId="F10BEAA444B4498091B5568E22FA0B3C">
    <w:name w:val="F10BEAA444B4498091B5568E22FA0B3C"/>
  </w:style>
  <w:style w:type="paragraph" w:customStyle="1" w:styleId="DD6873DB02C84B329D9F54FFF5B6218F">
    <w:name w:val="DD6873DB02C84B329D9F54FFF5B6218F"/>
  </w:style>
  <w:style w:type="paragraph" w:customStyle="1" w:styleId="EEDDE73BFCE4406CA0703BFAA13AB579">
    <w:name w:val="EEDDE73BFCE4406CA0703BFAA13AB579"/>
  </w:style>
  <w:style w:type="paragraph" w:customStyle="1" w:styleId="90BF40822F9B44B2BECBB3EC943353F1">
    <w:name w:val="90BF40822F9B44B2BECBB3EC943353F1"/>
  </w:style>
  <w:style w:type="paragraph" w:customStyle="1" w:styleId="27B52735DB694A95845BE670F7CA5308">
    <w:name w:val="27B52735DB694A95845BE670F7CA5308"/>
  </w:style>
  <w:style w:type="paragraph" w:customStyle="1" w:styleId="5CC8A567AEF84E2CAF980CDE9382E027">
    <w:name w:val="5CC8A567AEF84E2CAF980CDE9382E027"/>
  </w:style>
  <w:style w:type="paragraph" w:customStyle="1" w:styleId="0E6546F038734246A00BDAD16C21DF6C">
    <w:name w:val="0E6546F038734246A00BDAD16C21DF6C"/>
  </w:style>
  <w:style w:type="paragraph" w:customStyle="1" w:styleId="78DBF8B10C9A48829DDA99EEFFEBDE6B">
    <w:name w:val="78DBF8B10C9A48829DDA99EEFFEBDE6B"/>
  </w:style>
  <w:style w:type="paragraph" w:customStyle="1" w:styleId="F543122AB87D4E0391DD3485DD6AF942">
    <w:name w:val="F543122AB87D4E0391DD3485DD6AF942"/>
  </w:style>
  <w:style w:type="paragraph" w:customStyle="1" w:styleId="3B0F91D744DB46B8987D3BF5E64B7613">
    <w:name w:val="3B0F91D744DB46B8987D3BF5E64B7613"/>
  </w:style>
  <w:style w:type="paragraph" w:customStyle="1" w:styleId="B68260D9EC5946F89E2A2382C5CE3428">
    <w:name w:val="B68260D9EC5946F89E2A2382C5CE3428"/>
  </w:style>
  <w:style w:type="paragraph" w:customStyle="1" w:styleId="8CDAE6D870734DB0A162DED392188930">
    <w:name w:val="8CDAE6D870734DB0A162DED392188930"/>
  </w:style>
  <w:style w:type="paragraph" w:customStyle="1" w:styleId="122A8B001958465EB4928DE5D72F9CDA">
    <w:name w:val="122A8B001958465EB4928DE5D72F9CDA"/>
  </w:style>
  <w:style w:type="paragraph" w:customStyle="1" w:styleId="C28309F3D0224C82A9F0B063BB2BA4B8">
    <w:name w:val="C28309F3D0224C82A9F0B063BB2BA4B8"/>
  </w:style>
  <w:style w:type="paragraph" w:customStyle="1" w:styleId="95E982DD57294232B421765E9C382477">
    <w:name w:val="95E982DD57294232B421765E9C382477"/>
  </w:style>
  <w:style w:type="paragraph" w:customStyle="1" w:styleId="3029551BEF5C48AAB1AD872B31927537">
    <w:name w:val="3029551BEF5C48AAB1AD872B31927537"/>
  </w:style>
  <w:style w:type="paragraph" w:customStyle="1" w:styleId="A0E8B1A22B97493CAC8725DC982EA028">
    <w:name w:val="A0E8B1A22B97493CAC8725DC982EA028"/>
  </w:style>
  <w:style w:type="paragraph" w:customStyle="1" w:styleId="172D27A139C34E90B8C24343A6275E46">
    <w:name w:val="172D27A139C34E90B8C24343A6275E46"/>
  </w:style>
  <w:style w:type="paragraph" w:customStyle="1" w:styleId="61319710E2C24DF8846309FB322428E4">
    <w:name w:val="61319710E2C24DF8846309FB322428E4"/>
  </w:style>
  <w:style w:type="paragraph" w:customStyle="1" w:styleId="49E9AE735005438AA4384E1D24C4BD16">
    <w:name w:val="49E9AE735005438AA4384E1D24C4BD16"/>
  </w:style>
  <w:style w:type="paragraph" w:customStyle="1" w:styleId="A9BA0F3B10F54D879499E187B5C7EC79">
    <w:name w:val="A9BA0F3B10F54D879499E187B5C7EC79"/>
  </w:style>
  <w:style w:type="paragraph" w:customStyle="1" w:styleId="545D0917F3914201BD1C0E5F48E1171E">
    <w:name w:val="545D0917F3914201BD1C0E5F48E1171E"/>
  </w:style>
  <w:style w:type="paragraph" w:customStyle="1" w:styleId="D83888810E1E4982921C7C297C56F2CA">
    <w:name w:val="D83888810E1E4982921C7C297C56F2CA"/>
  </w:style>
  <w:style w:type="paragraph" w:customStyle="1" w:styleId="858A72F4FBF64C24B1519638939C9EA9">
    <w:name w:val="858A72F4FBF64C24B1519638939C9EA9"/>
  </w:style>
  <w:style w:type="paragraph" w:customStyle="1" w:styleId="0150C03081CA46DFB5E3D98EE082DF31">
    <w:name w:val="0150C03081CA46DFB5E3D98EE082DF31"/>
  </w:style>
  <w:style w:type="paragraph" w:customStyle="1" w:styleId="32C841BB17B4427289C3707CBE045DD1">
    <w:name w:val="32C841BB17B4427289C3707CBE045DD1"/>
  </w:style>
  <w:style w:type="paragraph" w:customStyle="1" w:styleId="052782895C474686AB00E646672D5F5C">
    <w:name w:val="052782895C474686AB00E646672D5F5C"/>
  </w:style>
  <w:style w:type="paragraph" w:customStyle="1" w:styleId="D5721653DD2E4D34B31EF2DBBF249AC6">
    <w:name w:val="D5721653DD2E4D34B31EF2DBBF249AC6"/>
  </w:style>
  <w:style w:type="paragraph" w:customStyle="1" w:styleId="36AFDFE7877D4ADFB9914A9B0C541B64">
    <w:name w:val="36AFDFE7877D4ADFB9914A9B0C541B64"/>
  </w:style>
  <w:style w:type="paragraph" w:customStyle="1" w:styleId="A0ACD728F14E4FE2A44B3D2F4915AE03">
    <w:name w:val="A0ACD728F14E4FE2A44B3D2F4915AE03"/>
  </w:style>
  <w:style w:type="paragraph" w:customStyle="1" w:styleId="1535B5ACE18F4A44903F10B62D4FE043">
    <w:name w:val="1535B5ACE18F4A44903F10B62D4FE043"/>
  </w:style>
  <w:style w:type="paragraph" w:customStyle="1" w:styleId="67C5750081E947CD9DC53B23874F51ED">
    <w:name w:val="67C5750081E947CD9DC53B23874F51ED"/>
  </w:style>
  <w:style w:type="paragraph" w:customStyle="1" w:styleId="1766F00C8C554FEEA3D5874F24C0072F">
    <w:name w:val="1766F00C8C554FEEA3D5874F24C0072F"/>
  </w:style>
  <w:style w:type="paragraph" w:customStyle="1" w:styleId="AE4A95C2D67E4042B64A5CC48B39B5DD">
    <w:name w:val="AE4A95C2D67E4042B64A5CC48B39B5DD"/>
  </w:style>
  <w:style w:type="paragraph" w:customStyle="1" w:styleId="6F782E2D9072442B9768624FA090CEF3">
    <w:name w:val="6F782E2D9072442B9768624FA090CEF3"/>
  </w:style>
  <w:style w:type="paragraph" w:customStyle="1" w:styleId="BEBD069C8A8D4566A93C84E4A0EA36A3">
    <w:name w:val="BEBD069C8A8D4566A93C84E4A0EA36A3"/>
  </w:style>
  <w:style w:type="paragraph" w:customStyle="1" w:styleId="19B5157F943A48719D6BE603505606E5">
    <w:name w:val="19B5157F943A48719D6BE603505606E5"/>
  </w:style>
  <w:style w:type="paragraph" w:customStyle="1" w:styleId="350CE3EBDEE3431AB17DD103EBA88775">
    <w:name w:val="350CE3EBDEE3431AB17DD103EBA88775"/>
  </w:style>
  <w:style w:type="paragraph" w:customStyle="1" w:styleId="886969804C94470380F3D78BEE7CBB7E">
    <w:name w:val="886969804C94470380F3D78BEE7CBB7E"/>
  </w:style>
  <w:style w:type="paragraph" w:customStyle="1" w:styleId="F20779AA3940498AA0178FED8EF8575F">
    <w:name w:val="F20779AA3940498AA0178FED8EF8575F"/>
  </w:style>
  <w:style w:type="paragraph" w:customStyle="1" w:styleId="B8E5C33BF6604DCCBD63B35875EA84D3">
    <w:name w:val="B8E5C33BF6604DCCBD63B35875EA84D3"/>
  </w:style>
  <w:style w:type="paragraph" w:customStyle="1" w:styleId="19D15B27541B4705B8274CDF2CF7420F">
    <w:name w:val="19D15B27541B4705B8274CDF2CF7420F"/>
  </w:style>
  <w:style w:type="paragraph" w:customStyle="1" w:styleId="7B8EFAA9819C43DD93BB77A4BE11BAFE">
    <w:name w:val="7B8EFAA9819C43DD93BB77A4BE11BAFE"/>
  </w:style>
  <w:style w:type="paragraph" w:customStyle="1" w:styleId="CA9C0ED3449D4EB89BC265EC24726359">
    <w:name w:val="CA9C0ED3449D4EB89BC265EC24726359"/>
  </w:style>
  <w:style w:type="paragraph" w:customStyle="1" w:styleId="2E8BF47F9F084E09BA6621C7B1BD293C">
    <w:name w:val="2E8BF47F9F084E09BA6621C7B1BD293C"/>
  </w:style>
  <w:style w:type="paragraph" w:customStyle="1" w:styleId="FA8FE075764B40E89E03F61DDDCE651D">
    <w:name w:val="FA8FE075764B40E89E03F61DDDCE651D"/>
  </w:style>
  <w:style w:type="paragraph" w:customStyle="1" w:styleId="609A6AE21E5642B8816EEC48A7873DC8">
    <w:name w:val="609A6AE21E5642B8816EEC48A7873DC8"/>
  </w:style>
  <w:style w:type="paragraph" w:customStyle="1" w:styleId="05825A88B4A0418481753165D3BDB1CD">
    <w:name w:val="05825A88B4A0418481753165D3BDB1CD"/>
  </w:style>
  <w:style w:type="paragraph" w:customStyle="1" w:styleId="370B921AE5D74A11A56763844A290AE1">
    <w:name w:val="370B921AE5D74A11A56763844A290AE1"/>
  </w:style>
  <w:style w:type="paragraph" w:customStyle="1" w:styleId="81DDCD3AF834431DB92261B578E20A95">
    <w:name w:val="81DDCD3AF834431DB92261B578E20A95"/>
  </w:style>
  <w:style w:type="paragraph" w:customStyle="1" w:styleId="B8067B19EB594C30BDE1ACD692A50060">
    <w:name w:val="B8067B19EB594C30BDE1ACD692A50060"/>
  </w:style>
  <w:style w:type="paragraph" w:customStyle="1" w:styleId="1225222F9B764DD4BC892CF54E1B87D7">
    <w:name w:val="1225222F9B764DD4BC892CF54E1B87D7"/>
  </w:style>
  <w:style w:type="paragraph" w:customStyle="1" w:styleId="7112A615353547A0A74C8720C4EF7813">
    <w:name w:val="7112A615353547A0A74C8720C4EF7813"/>
  </w:style>
  <w:style w:type="paragraph" w:customStyle="1" w:styleId="0BDBA046C66F41699FD545EFE20BDB86">
    <w:name w:val="0BDBA046C66F41699FD545EFE20BDB86"/>
  </w:style>
  <w:style w:type="paragraph" w:customStyle="1" w:styleId="6D0B1C7A8F424730A038BD014A0F8789">
    <w:name w:val="6D0B1C7A8F424730A038BD014A0F8789"/>
  </w:style>
  <w:style w:type="paragraph" w:customStyle="1" w:styleId="86EC5EF53E434BA9A47C6DBC968A2373">
    <w:name w:val="86EC5EF53E434BA9A47C6DBC968A2373"/>
  </w:style>
  <w:style w:type="paragraph" w:customStyle="1" w:styleId="5A1BAEB59BFA44CD8FE97563D0F930F3">
    <w:name w:val="5A1BAEB59BFA44CD8FE97563D0F930F3"/>
  </w:style>
  <w:style w:type="paragraph" w:customStyle="1" w:styleId="A27E852F2B5247B882E9F6BA02CDDF14">
    <w:name w:val="A27E852F2B5247B882E9F6BA02CDDF14"/>
  </w:style>
  <w:style w:type="paragraph" w:customStyle="1" w:styleId="0745673F2478467BBC7C23CB90A79AFE">
    <w:name w:val="0745673F2478467BBC7C23CB90A79AFE"/>
  </w:style>
  <w:style w:type="paragraph" w:customStyle="1" w:styleId="6F19F0EBA1E5407382768F6E03DAC04A">
    <w:name w:val="6F19F0EBA1E5407382768F6E03DAC04A"/>
  </w:style>
  <w:style w:type="paragraph" w:customStyle="1" w:styleId="04E7ABA7D8704E5185E358E20854B267">
    <w:name w:val="04E7ABA7D8704E5185E358E20854B267"/>
  </w:style>
  <w:style w:type="paragraph" w:customStyle="1" w:styleId="E77A13AE619D4BFA98B2B69022F095B5">
    <w:name w:val="E77A13AE619D4BFA98B2B69022F095B5"/>
  </w:style>
  <w:style w:type="paragraph" w:customStyle="1" w:styleId="65DBAEFC8E854F3CAD61F486738ACD26">
    <w:name w:val="65DBAEFC8E854F3CAD61F486738ACD26"/>
  </w:style>
  <w:style w:type="paragraph" w:customStyle="1" w:styleId="2EACA79A602D47DF872257AA007FB7B5">
    <w:name w:val="2EACA79A602D47DF872257AA007FB7B5"/>
  </w:style>
  <w:style w:type="paragraph" w:customStyle="1" w:styleId="ED46904BC9F94E36B60A1264DCAAAF74">
    <w:name w:val="ED46904BC9F94E36B60A1264DCAAAF74"/>
  </w:style>
  <w:style w:type="paragraph" w:customStyle="1" w:styleId="A67C3997EFFE4D2A9A5CBDB183425B2C">
    <w:name w:val="A67C3997EFFE4D2A9A5CBDB183425B2C"/>
  </w:style>
  <w:style w:type="paragraph" w:customStyle="1" w:styleId="8AB1795282954283BAF9420370AC94EC">
    <w:name w:val="8AB1795282954283BAF9420370AC94EC"/>
  </w:style>
  <w:style w:type="paragraph" w:customStyle="1" w:styleId="6D952007592944B59A1728D476F8A0F4">
    <w:name w:val="6D952007592944B59A1728D476F8A0F4"/>
  </w:style>
  <w:style w:type="paragraph" w:customStyle="1" w:styleId="68425D91ADB54357A299EE9502B0AC1E">
    <w:name w:val="68425D91ADB54357A299EE9502B0AC1E"/>
  </w:style>
  <w:style w:type="paragraph" w:customStyle="1" w:styleId="D10A0C5CDB1C44A98B4150F285C01E08">
    <w:name w:val="D10A0C5CDB1C44A98B4150F285C01E08"/>
  </w:style>
  <w:style w:type="paragraph" w:customStyle="1" w:styleId="5FA25E6BA808441FA0ABB3B239DE7D53">
    <w:name w:val="5FA25E6BA808441FA0ABB3B239DE7D53"/>
  </w:style>
  <w:style w:type="paragraph" w:customStyle="1" w:styleId="0F9043741FEB4933AF9AAFD3F21707E7">
    <w:name w:val="0F9043741FEB4933AF9AAFD3F21707E7"/>
  </w:style>
  <w:style w:type="paragraph" w:customStyle="1" w:styleId="EFC8BB646E1F41AB9D1C13970F07C2B4">
    <w:name w:val="EFC8BB646E1F41AB9D1C13970F07C2B4"/>
  </w:style>
  <w:style w:type="paragraph" w:customStyle="1" w:styleId="B10F8B16B75149A290CF0AAADF52C312">
    <w:name w:val="B10F8B16B75149A290CF0AAADF52C312"/>
    <w:rsid w:val="000B44CB"/>
  </w:style>
  <w:style w:type="paragraph" w:customStyle="1" w:styleId="B6515FD789024714AF7D05F957CF9579">
    <w:name w:val="B6515FD789024714AF7D05F957CF9579"/>
    <w:rsid w:val="000B44CB"/>
  </w:style>
  <w:style w:type="paragraph" w:customStyle="1" w:styleId="6721FEA5011941C8B037BB7628DEAF22">
    <w:name w:val="6721FEA5011941C8B037BB7628DEAF22"/>
    <w:rsid w:val="000B44CB"/>
  </w:style>
  <w:style w:type="paragraph" w:customStyle="1" w:styleId="19A0FC605E37419F832D7DD7B45E580E">
    <w:name w:val="19A0FC605E37419F832D7DD7B45E580E"/>
    <w:rsid w:val="000B44CB"/>
  </w:style>
  <w:style w:type="paragraph" w:customStyle="1" w:styleId="3B96A84BA289495C9326106E6953C660">
    <w:name w:val="3B96A84BA289495C9326106E6953C660"/>
    <w:rsid w:val="000B44CB"/>
  </w:style>
  <w:style w:type="paragraph" w:customStyle="1" w:styleId="A0DDC2ACB3B04647BD11635BC77F7DAC">
    <w:name w:val="A0DDC2ACB3B04647BD11635BC77F7DAC"/>
    <w:rsid w:val="000B44CB"/>
  </w:style>
  <w:style w:type="paragraph" w:customStyle="1" w:styleId="D51FF497309C41349B24D93FE91BD747">
    <w:name w:val="D51FF497309C41349B24D93FE91BD747"/>
    <w:rsid w:val="000B44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4FA0F-D982-4731-98F6-9FA639FBE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598FB7-783F-4650-A3ED-56A7EABFADB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FFB129B9-9B8E-4F0D-AB42-1F05201E26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051F4E-EBB8-491B-A104-4740AED19A7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1301</TotalTime>
  <Pages>3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Smith</dc:creator>
  <cp:keywords/>
  <dc:description/>
  <cp:lastModifiedBy>Jacqueline Smith</cp:lastModifiedBy>
  <cp:revision>36</cp:revision>
  <cp:lastPrinted>2026-04-24T18:43:00Z</cp:lastPrinted>
  <dcterms:created xsi:type="dcterms:W3CDTF">2026-04-23T20:00:00Z</dcterms:created>
  <dcterms:modified xsi:type="dcterms:W3CDTF">2026-04-24T19:03:00Z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